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11BF15B3B2C04D609D5AF9B2F6F8C79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D4629D" w:rsidRPr="00D4629D" w:rsidRDefault="00D4629D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11BF15B3B2C04D609D5AF9B2F6F8C79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4629D" w:rsidRDefault="00D4629D" w:rsidP="00D4629D">
      <w:pPr>
        <w:pStyle w:val="1"/>
      </w:pPr>
      <w:r>
        <w:t xml:space="preserve">О Федеральном законе "О ратификации Соглашения </w:t>
      </w:r>
    </w:p>
    <w:p w:rsidR="00D4629D" w:rsidRDefault="00D4629D" w:rsidP="00D4629D">
      <w:pPr>
        <w:pStyle w:val="2"/>
      </w:pPr>
      <w:r>
        <w:t xml:space="preserve">между Российской Федерацией и Республикой Союз </w:t>
      </w:r>
    </w:p>
    <w:p w:rsidR="00D4629D" w:rsidRDefault="00D4629D" w:rsidP="00D4629D">
      <w:pPr>
        <w:pStyle w:val="2"/>
      </w:pPr>
      <w:r>
        <w:t xml:space="preserve">Мьянма о взаимной защите граждан от злоупотреблений </w:t>
      </w:r>
    </w:p>
    <w:p w:rsidR="00D4629D" w:rsidRDefault="00D4629D" w:rsidP="00D4629D">
      <w:pPr>
        <w:pStyle w:val="2"/>
      </w:pPr>
      <w:r>
        <w:t>в сфере международной юстиции"</w:t>
      </w:r>
    </w:p>
    <w:p w:rsidR="00D4629D" w:rsidRPr="00C455B6" w:rsidRDefault="00D4629D" w:rsidP="00C455B6">
      <w:pPr>
        <w:pStyle w:val="2"/>
        <w:spacing w:line="240" w:lineRule="auto"/>
        <w:rPr>
          <w:sz w:val="16"/>
          <w:szCs w:val="16"/>
        </w:rPr>
      </w:pPr>
    </w:p>
    <w:p w:rsidR="00D4629D" w:rsidRPr="00C455B6" w:rsidRDefault="00D4629D" w:rsidP="00C455B6">
      <w:pPr>
        <w:pStyle w:val="2"/>
        <w:spacing w:line="240" w:lineRule="auto"/>
        <w:rPr>
          <w:bCs/>
          <w:sz w:val="16"/>
          <w:szCs w:val="16"/>
        </w:rPr>
      </w:pPr>
    </w:p>
    <w:p w:rsidR="00D4629D" w:rsidRPr="00C455B6" w:rsidRDefault="00D4629D" w:rsidP="00C455B6">
      <w:pPr>
        <w:pStyle w:val="2"/>
        <w:spacing w:line="240" w:lineRule="auto"/>
        <w:rPr>
          <w:bCs/>
          <w:sz w:val="16"/>
          <w:szCs w:val="16"/>
        </w:rPr>
      </w:pPr>
    </w:p>
    <w:p w:rsidR="00D4629D" w:rsidRDefault="00D4629D">
      <w:r>
        <w:t xml:space="preserve">Рассмотрев принятый Государственной Думой Федерального Собрания Российской Федерации 14 января 2026 года Федеральный закон "О ратификации Соглашения между Российской Федерацией и Республикой Союз Мьянма о взаимной защите граждан от злоупотреблений в сфере международной юстиции" в соответствии со статьей 106 Конституции Российской Федерации, Совет Федерации Федерального Собрания Российской Федерации  </w:t>
      </w:r>
      <w:bookmarkStart w:id="0" w:name="_GoBack"/>
      <w:bookmarkEnd w:id="0"/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D4629D" w:rsidRDefault="00D4629D" w:rsidP="00C455B6">
      <w:pPr>
        <w:spacing w:line="240" w:lineRule="auto"/>
      </w:pPr>
    </w:p>
    <w:p w:rsidR="00D4629D" w:rsidRDefault="00D4629D" w:rsidP="00D4629D">
      <w:r>
        <w:t>1. Одобрить Федеральный закон "О ратификации Соглашения между Российской Федерацией и Республикой Союз Мьянма о взаимной защите граждан от злоупотреблений в сфере международной юстиции".</w:t>
      </w:r>
    </w:p>
    <w:p w:rsidR="00D4629D" w:rsidRDefault="00D4629D" w:rsidP="00D4629D">
      <w:pPr>
        <w:rPr>
          <w:rFonts w:cs="Arial"/>
        </w:rPr>
      </w:pPr>
      <w:r>
        <w:rPr>
          <w:rFonts w:cs="Arial"/>
        </w:rPr>
        <w:t>2. Настоящее постановление вступает в силу со дня его принятия.</w:t>
      </w:r>
    </w:p>
    <w:p w:rsidR="00D4629D" w:rsidRDefault="00D4629D" w:rsidP="00C455B6">
      <w:pPr>
        <w:spacing w:line="240" w:lineRule="auto"/>
        <w:rPr>
          <w:rFonts w:cs="Arial"/>
          <w:szCs w:val="24"/>
        </w:rPr>
      </w:pPr>
    </w:p>
    <w:p w:rsidR="00D4629D" w:rsidRDefault="00D4629D" w:rsidP="00C455B6">
      <w:pPr>
        <w:spacing w:line="240" w:lineRule="auto"/>
        <w:rPr>
          <w:rFonts w:cs="Arial"/>
          <w:szCs w:val="24"/>
        </w:rPr>
      </w:pPr>
    </w:p>
    <w:p w:rsidR="00D4629D" w:rsidRDefault="00D4629D" w:rsidP="00C455B6">
      <w:pPr>
        <w:pStyle w:val="11"/>
      </w:pPr>
      <w:r>
        <w:t xml:space="preserve">Председатель </w:t>
      </w:r>
    </w:p>
    <w:p w:rsidR="00D4629D" w:rsidRDefault="00D4629D" w:rsidP="00C455B6">
      <w:pPr>
        <w:pStyle w:val="11"/>
      </w:pPr>
      <w:r>
        <w:t xml:space="preserve">Совета Федерации </w:t>
      </w:r>
    </w:p>
    <w:p w:rsidR="00D4629D" w:rsidRDefault="00D4629D" w:rsidP="00C455B6">
      <w:pPr>
        <w:pStyle w:val="11"/>
      </w:pPr>
      <w:r>
        <w:t>Федерального Собрания</w:t>
      </w:r>
    </w:p>
    <w:p w:rsidR="004E5355" w:rsidRDefault="00D4629D" w:rsidP="00C455B6">
      <w:pPr>
        <w:pStyle w:val="11"/>
      </w:pPr>
      <w:r>
        <w:t>Российской Федерации</w:t>
      </w:r>
      <w:r>
        <w:tab/>
      </w:r>
      <w:r w:rsidR="004E5355">
        <w:tab/>
        <w:t>В.И. МАТВИЕНКО</w:t>
      </w:r>
    </w:p>
    <w:p w:rsidR="00545F85" w:rsidRDefault="00545F85" w:rsidP="00D4629D">
      <w:pPr>
        <w:pStyle w:val="ac"/>
      </w:pPr>
    </w:p>
    <w:p w:rsidR="00C455B6" w:rsidRDefault="00C455B6" w:rsidP="00C455B6">
      <w:pPr>
        <w:pStyle w:val="af"/>
      </w:pPr>
      <w:r>
        <w:t>Москва</w:t>
      </w:r>
    </w:p>
    <w:p w:rsidR="00C455B6" w:rsidRDefault="00C455B6" w:rsidP="00C455B6">
      <w:pPr>
        <w:pStyle w:val="af"/>
      </w:pPr>
      <w:r>
        <w:t>28 января 2026 года</w:t>
      </w:r>
    </w:p>
    <w:p w:rsidR="00C455B6" w:rsidRDefault="00C455B6" w:rsidP="00C455B6">
      <w:pPr>
        <w:pStyle w:val="af"/>
      </w:pPr>
      <w:r>
        <w:t xml:space="preserve">№ </w:t>
      </w:r>
      <w:r>
        <w:rPr>
          <w:lang w:val="en-US"/>
        </w:rPr>
        <w:t>4</w:t>
      </w:r>
      <w:r>
        <w:t>-</w:t>
      </w:r>
      <w:proofErr w:type="spellStart"/>
      <w:r>
        <w:t>СФ</w:t>
      </w:r>
      <w:proofErr w:type="spellEnd"/>
    </w:p>
    <w:sectPr w:rsidR="00C455B6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0B74" w:rsidRDefault="009F0B74">
      <w:pPr>
        <w:spacing w:line="240" w:lineRule="auto"/>
      </w:pPr>
      <w:r>
        <w:separator/>
      </w:r>
    </w:p>
  </w:endnote>
  <w:endnote w:type="continuationSeparator" w:id="0">
    <w:p w:rsidR="009F0B74" w:rsidRDefault="009F0B7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87490A4-DD3A-4990-8446-52A6280AE095}"/>
    <w:embedBold r:id="rId2" w:fontKey="{99644DAF-BABB-4662-8C75-466DAA225D2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80F08FE-BAE6-4C5D-850C-5AE75D45649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E5355" w:rsidRDefault="004E5355" w:rsidP="004E535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455B6">
      <w:rPr>
        <w:noProof/>
      </w:rPr>
      <w:t>sa10624.docx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455B6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4E5355" w:rsidRDefault="004E5355" w:rsidP="004E535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455B6">
      <w:rPr>
        <w:noProof/>
      </w:rPr>
      <w:t>sa10624.docx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455B6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0B74" w:rsidRDefault="009F0B74">
      <w:pPr>
        <w:spacing w:line="240" w:lineRule="auto"/>
      </w:pPr>
      <w:r>
        <w:separator/>
      </w:r>
    </w:p>
  </w:footnote>
  <w:footnote w:type="continuationSeparator" w:id="0">
    <w:p w:rsidR="009F0B74" w:rsidRDefault="009F0B7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455B6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8FE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961C2"/>
    <w:rsid w:val="004A68AB"/>
    <w:rsid w:val="004B2093"/>
    <w:rsid w:val="004E5355"/>
    <w:rsid w:val="00505068"/>
    <w:rsid w:val="00545F85"/>
    <w:rsid w:val="005B2AEB"/>
    <w:rsid w:val="00720496"/>
    <w:rsid w:val="00723EF8"/>
    <w:rsid w:val="0078182C"/>
    <w:rsid w:val="00885B74"/>
    <w:rsid w:val="009018FE"/>
    <w:rsid w:val="00910EF7"/>
    <w:rsid w:val="00997F4C"/>
    <w:rsid w:val="009F0B74"/>
    <w:rsid w:val="00A82E08"/>
    <w:rsid w:val="00AA344E"/>
    <w:rsid w:val="00B07D98"/>
    <w:rsid w:val="00B30B27"/>
    <w:rsid w:val="00B33546"/>
    <w:rsid w:val="00B67711"/>
    <w:rsid w:val="00C455B6"/>
    <w:rsid w:val="00CF27C2"/>
    <w:rsid w:val="00CF731B"/>
    <w:rsid w:val="00D4629D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59B6E6-2E84-4CA9-9A71-3D6C96A95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semiHidden/>
    <w:unhideWhenUsed/>
    <w:rsid w:val="00D4629D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semiHidden/>
    <w:rsid w:val="00D4629D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semiHidden/>
    <w:unhideWhenUsed/>
    <w:rsid w:val="00D4629D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semiHidden/>
    <w:rsid w:val="00D4629D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02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1BF15B3B2C04D609D5AF9B2F6F8C79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6BAED49-FDA5-48CF-A171-70A579C5194B}"/>
      </w:docPartPr>
      <w:docPartBody>
        <w:p w:rsidR="00994AE5" w:rsidRDefault="00994AE5">
          <w:pPr>
            <w:pStyle w:val="11BF15B3B2C04D609D5AF9B2F6F8C79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AE5"/>
    <w:rsid w:val="003D3EFA"/>
    <w:rsid w:val="004E3BE9"/>
    <w:rsid w:val="0099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11BF15B3B2C04D609D5AF9B2F6F8C79D">
    <w:name w:val="11BF15B3B2C04D609D5AF9B2F6F8C79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Крупкин+</dc:creator>
  <cp:keywords/>
  <dc:description>SA19.01.2026 SA21.01.2026 </dc:description>
  <cp:lastModifiedBy>Жарков М.А.</cp:lastModifiedBy>
  <cp:revision>4</cp:revision>
  <cp:lastPrinted>2026-01-27T14:35:00Z</cp:lastPrinted>
  <dcterms:created xsi:type="dcterms:W3CDTF">2026-01-19T08:33:00Z</dcterms:created>
  <dcterms:modified xsi:type="dcterms:W3CDTF">2026-01-28T05:07:00Z</dcterms:modified>
</cp:coreProperties>
</file>