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47967B5EC354380B645726D913F3C5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670D39" w:rsidRDefault="00545F85" w:rsidP="0012120C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47967B5EC354380B645726D913F3C5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70D39" w:rsidRPr="0012120C" w:rsidRDefault="00670D39" w:rsidP="00670D39">
      <w:pPr>
        <w:pStyle w:val="1"/>
      </w:pPr>
      <w:r w:rsidRPr="0012120C">
        <w:t xml:space="preserve">О Федеральном </w:t>
      </w:r>
      <w:proofErr w:type="gramStart"/>
      <w:r w:rsidRPr="0012120C">
        <w:t>законе ”О</w:t>
      </w:r>
      <w:proofErr w:type="gramEnd"/>
      <w:r w:rsidRPr="0012120C">
        <w:t xml:space="preserve"> внесении изменений </w:t>
      </w:r>
    </w:p>
    <w:p w:rsidR="00670D39" w:rsidRDefault="00670D39" w:rsidP="00670D39">
      <w:pPr>
        <w:pStyle w:val="2"/>
      </w:pPr>
      <w:r w:rsidRPr="00BB784D">
        <w:t xml:space="preserve">в статью 5 части первой Налогового кодекса </w:t>
      </w:r>
    </w:p>
    <w:p w:rsidR="00670D39" w:rsidRDefault="00670D39" w:rsidP="00670D39">
      <w:pPr>
        <w:pStyle w:val="2"/>
      </w:pPr>
      <w:r w:rsidRPr="00BB784D">
        <w:t>Российской Федерации"</w:t>
      </w:r>
    </w:p>
    <w:p w:rsidR="00670D39" w:rsidRDefault="00670D39" w:rsidP="00670D39">
      <w:pPr>
        <w:pStyle w:val="2"/>
      </w:pPr>
    </w:p>
    <w:p w:rsidR="00670D39" w:rsidRDefault="00670D39" w:rsidP="00670D39">
      <w:pPr>
        <w:pStyle w:val="2"/>
      </w:pPr>
    </w:p>
    <w:p w:rsidR="00670D39" w:rsidRDefault="00670D39">
      <w:r w:rsidRPr="00BB784D">
        <w:t>Рассмотрев принятый Государственной Думой Федерального Собрания Российской Федерации 7 октября 2025</w:t>
      </w:r>
      <w:r>
        <w:t xml:space="preserve"> </w:t>
      </w:r>
      <w:r w:rsidRPr="00BB784D">
        <w:t xml:space="preserve">года Федеральный закон ”О внесении изменений в статью 5 части первой Налогового кодекса Российской Федерации” </w:t>
      </w:r>
      <w:r>
        <w:br/>
      </w:r>
      <w:r w:rsidRPr="00BB784D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70D39" w:rsidRDefault="00670D39"/>
    <w:p w:rsidR="00670D39" w:rsidRPr="00BB784D" w:rsidRDefault="00670D39" w:rsidP="00670D39">
      <w:r w:rsidRPr="00BB784D">
        <w:t>1.</w:t>
      </w:r>
      <w:r>
        <w:t> </w:t>
      </w:r>
      <w:r w:rsidRPr="00BB784D">
        <w:t xml:space="preserve">Одобрить Федеральный закон ”О внесении изменений </w:t>
      </w:r>
      <w:r>
        <w:br/>
      </w:r>
      <w:r w:rsidRPr="00BB784D">
        <w:t>в статью 5 части первой Налогового кодекса Российской Федерации".</w:t>
      </w:r>
    </w:p>
    <w:p w:rsidR="00670D39" w:rsidRPr="00BB784D" w:rsidRDefault="00670D39" w:rsidP="00670D39">
      <w:r w:rsidRPr="00BB784D">
        <w:t>2.</w:t>
      </w:r>
      <w:r>
        <w:t> </w:t>
      </w:r>
      <w:r w:rsidRPr="00BB784D">
        <w:t>Настоящее постановление вступает в силу со дня его принятия.</w:t>
      </w:r>
    </w:p>
    <w:p w:rsidR="00670D39" w:rsidRPr="00BB784D" w:rsidRDefault="00670D39" w:rsidP="00670D39"/>
    <w:p w:rsidR="00670D39" w:rsidRDefault="00670D39" w:rsidP="00670D39"/>
    <w:p w:rsidR="00670D39" w:rsidRPr="00BB784D" w:rsidRDefault="00670D39" w:rsidP="00670D39"/>
    <w:p w:rsidR="00670D39" w:rsidRPr="00BB784D" w:rsidRDefault="00670D39" w:rsidP="00CC4E85">
      <w:pPr>
        <w:pStyle w:val="11"/>
      </w:pPr>
      <w:r w:rsidRPr="00BB784D">
        <w:t>Председатель</w:t>
      </w:r>
    </w:p>
    <w:p w:rsidR="00670D39" w:rsidRPr="00BB784D" w:rsidRDefault="00670D39" w:rsidP="00CC4E85">
      <w:pPr>
        <w:pStyle w:val="11"/>
      </w:pPr>
      <w:r w:rsidRPr="00BB784D">
        <w:t>Совета Федерации</w:t>
      </w:r>
    </w:p>
    <w:p w:rsidR="00670D39" w:rsidRPr="00BB784D" w:rsidRDefault="00670D39" w:rsidP="00CC4E85">
      <w:pPr>
        <w:pStyle w:val="11"/>
      </w:pPr>
      <w:r w:rsidRPr="00BB784D">
        <w:t>Федерального Собрания</w:t>
      </w:r>
    </w:p>
    <w:p w:rsidR="0012120C" w:rsidRDefault="00670D39" w:rsidP="00CC4E85">
      <w:pPr>
        <w:pStyle w:val="11"/>
      </w:pPr>
      <w:r w:rsidRPr="00BB784D">
        <w:t>Российской Федерации</w:t>
      </w:r>
      <w:r w:rsidRPr="00BB784D">
        <w:tab/>
      </w:r>
      <w:proofErr w:type="spellStart"/>
      <w:r w:rsidR="0012120C">
        <w:t>В.И</w:t>
      </w:r>
      <w:proofErr w:type="spellEnd"/>
      <w:r w:rsidR="0012120C">
        <w:t>. МАТВИЕНКО</w:t>
      </w:r>
    </w:p>
    <w:p w:rsidR="00670D39" w:rsidRPr="00BB784D" w:rsidRDefault="00670D39" w:rsidP="00670D39">
      <w:pPr>
        <w:pStyle w:val="ac"/>
      </w:pPr>
    </w:p>
    <w:p w:rsidR="00545F85" w:rsidRDefault="00545F85" w:rsidP="00670D39">
      <w:pPr>
        <w:pStyle w:val="ac"/>
      </w:pPr>
    </w:p>
    <w:p w:rsidR="00545F85" w:rsidRDefault="00CC4E85" w:rsidP="00670D39">
      <w:pPr>
        <w:pStyle w:val="ac"/>
      </w:pPr>
      <w:r>
        <w:t>Москва</w:t>
      </w:r>
    </w:p>
    <w:p w:rsidR="00CC4E85" w:rsidRDefault="00CC4E85" w:rsidP="00670D39">
      <w:pPr>
        <w:pStyle w:val="ac"/>
      </w:pPr>
      <w:r>
        <w:t>8 октября 2025 года</w:t>
      </w:r>
    </w:p>
    <w:p w:rsidR="00CC4E85" w:rsidRDefault="00CC4E85" w:rsidP="00670D39">
      <w:pPr>
        <w:pStyle w:val="ac"/>
      </w:pPr>
      <w:r>
        <w:t>№ 429-СФ</w:t>
      </w:r>
    </w:p>
    <w:sectPr w:rsidR="00CC4E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1353" w:rsidRDefault="00401353">
      <w:pPr>
        <w:spacing w:line="240" w:lineRule="auto"/>
      </w:pPr>
      <w:r>
        <w:separator/>
      </w:r>
    </w:p>
  </w:endnote>
  <w:endnote w:type="continuationSeparator" w:id="0">
    <w:p w:rsidR="00401353" w:rsidRDefault="004013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D26152F-9C31-4EC9-8AB8-8B7B68E2CFD0}"/>
    <w:embedBold r:id="rId2" w:fontKey="{032ED1EA-B01A-4621-BF59-7288D2A22DB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3CBB633-263D-47F7-BA41-585F7904F44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2120C" w:rsidRDefault="0012120C" w:rsidP="001212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C4E85">
      <w:rPr>
        <w:noProof/>
      </w:rPr>
      <w:t>eq11285.docx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C4E8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2120C" w:rsidRDefault="0012120C" w:rsidP="001212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C4E85">
      <w:rPr>
        <w:noProof/>
      </w:rPr>
      <w:t>eq11285.docx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C4E8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1353" w:rsidRDefault="00401353">
      <w:pPr>
        <w:spacing w:line="240" w:lineRule="auto"/>
      </w:pPr>
      <w:r>
        <w:separator/>
      </w:r>
    </w:p>
  </w:footnote>
  <w:footnote w:type="continuationSeparator" w:id="0">
    <w:p w:rsidR="00401353" w:rsidRDefault="0040135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C4E8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C4B"/>
    <w:rsid w:val="000D3F67"/>
    <w:rsid w:val="001057BD"/>
    <w:rsid w:val="0012120C"/>
    <w:rsid w:val="00205211"/>
    <w:rsid w:val="002623D0"/>
    <w:rsid w:val="002A1E3D"/>
    <w:rsid w:val="002B772D"/>
    <w:rsid w:val="003114B9"/>
    <w:rsid w:val="003273F1"/>
    <w:rsid w:val="0035125E"/>
    <w:rsid w:val="00401353"/>
    <w:rsid w:val="00423816"/>
    <w:rsid w:val="004A68AB"/>
    <w:rsid w:val="00505068"/>
    <w:rsid w:val="00545F85"/>
    <w:rsid w:val="005B2AEB"/>
    <w:rsid w:val="00670D39"/>
    <w:rsid w:val="00720496"/>
    <w:rsid w:val="00723EF8"/>
    <w:rsid w:val="0078182C"/>
    <w:rsid w:val="00885B74"/>
    <w:rsid w:val="00910EF7"/>
    <w:rsid w:val="00997F4C"/>
    <w:rsid w:val="00A30108"/>
    <w:rsid w:val="00A82E08"/>
    <w:rsid w:val="00A94C4B"/>
    <w:rsid w:val="00AA344E"/>
    <w:rsid w:val="00B07D98"/>
    <w:rsid w:val="00B30B27"/>
    <w:rsid w:val="00B33546"/>
    <w:rsid w:val="00B67711"/>
    <w:rsid w:val="00CC4E85"/>
    <w:rsid w:val="00CF27C2"/>
    <w:rsid w:val="00CF731B"/>
    <w:rsid w:val="00D90C54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787621-BB3D-4F2F-9B3C-CB17F80AE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18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47967B5EC354380B645726D913F3C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BDA9C3-4B34-46A8-8C9E-52A4C1604757}"/>
      </w:docPartPr>
      <w:docPartBody>
        <w:p w:rsidR="00843F9C" w:rsidRDefault="00843F9C">
          <w:pPr>
            <w:pStyle w:val="647967B5EC354380B645726D913F3C5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F9C"/>
    <w:rsid w:val="00316601"/>
    <w:rsid w:val="00843F9C"/>
    <w:rsid w:val="00B0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47967B5EC354380B645726D913F3C56">
    <w:name w:val="647967B5EC354380B645726D913F3C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EQ06.10.2025 QA07.10.2025 </dc:description>
  <cp:lastModifiedBy>Жарков М.А.</cp:lastModifiedBy>
  <cp:revision>4</cp:revision>
  <cp:lastPrinted>2025-10-07T13:03:00Z</cp:lastPrinted>
  <dcterms:created xsi:type="dcterms:W3CDTF">2025-10-06T13:07:00Z</dcterms:created>
  <dcterms:modified xsi:type="dcterms:W3CDTF">2025-10-07T13:14:00Z</dcterms:modified>
</cp:coreProperties>
</file>