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C2B6B063B3C4A53A6C94F6F5D2F525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36A72" w:rsidRDefault="00545F85" w:rsidP="00836A7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C2B6B063B3C4A53A6C94F6F5D2F525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36A72" w:rsidRDefault="00836A72" w:rsidP="00836A72">
      <w:pPr>
        <w:pStyle w:val="1"/>
      </w:pPr>
      <w:r w:rsidRPr="00836A72">
        <w:t xml:space="preserve">О Федеральном законе "О внесении изменений </w:t>
      </w:r>
    </w:p>
    <w:p w:rsidR="00836A72" w:rsidRDefault="00836A72" w:rsidP="00836A72">
      <w:pPr>
        <w:pStyle w:val="2"/>
      </w:pPr>
      <w:r w:rsidRPr="00836A72">
        <w:t xml:space="preserve">в Федеральный закон "Об </w:t>
      </w:r>
      <w:proofErr w:type="spellStart"/>
      <w:r w:rsidRPr="00836A72">
        <w:t>аквакультуре</w:t>
      </w:r>
      <w:proofErr w:type="spellEnd"/>
      <w:r w:rsidRPr="00836A72">
        <w:t xml:space="preserve"> (рыбоводстве) </w:t>
      </w:r>
    </w:p>
    <w:p w:rsidR="00836A72" w:rsidRDefault="00836A72" w:rsidP="00836A72">
      <w:pPr>
        <w:pStyle w:val="2"/>
      </w:pPr>
      <w:r w:rsidRPr="00836A72">
        <w:t xml:space="preserve">и о внесении изменений в отдельные законодательные акты </w:t>
      </w:r>
    </w:p>
    <w:p w:rsidR="00836A72" w:rsidRPr="00836A72" w:rsidRDefault="00836A72" w:rsidP="00836A72">
      <w:pPr>
        <w:pStyle w:val="2"/>
      </w:pPr>
      <w:r w:rsidRPr="00836A72">
        <w:t>Российской Федерации"</w:t>
      </w:r>
    </w:p>
    <w:p w:rsidR="00836A72" w:rsidRDefault="00836A72" w:rsidP="00836A72">
      <w:pPr>
        <w:pStyle w:val="2"/>
      </w:pPr>
    </w:p>
    <w:p w:rsidR="00836A72" w:rsidRDefault="00836A72" w:rsidP="00836A72">
      <w:pPr>
        <w:pStyle w:val="2"/>
      </w:pPr>
    </w:p>
    <w:p w:rsidR="00836A72" w:rsidRDefault="00836A72">
      <w:r w:rsidRPr="00836A72">
        <w:t xml:space="preserve">Рассмотрев принятый Государственной Думой Федерального Собрания Российской Федерации 16 декабря 2025 года Федеральный закон "О внесении изменений в Федеральный закон "Об </w:t>
      </w:r>
      <w:proofErr w:type="spellStart"/>
      <w:r w:rsidRPr="00836A72">
        <w:t>аквакультуре</w:t>
      </w:r>
      <w:proofErr w:type="spellEnd"/>
      <w:r w:rsidRPr="00836A72">
        <w:t xml:space="preserve"> (рыбоводстве) и о внесении изменений </w:t>
      </w:r>
      <w:r>
        <w:br/>
      </w:r>
      <w:r w:rsidRPr="00836A72">
        <w:t xml:space="preserve">в отдельные законодательные акты Российской Федерации", </w:t>
      </w:r>
      <w:r>
        <w:br/>
      </w:r>
      <w:r w:rsidRPr="00836A72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836A72" w:rsidRDefault="00836A72"/>
    <w:p w:rsidR="00836A72" w:rsidRPr="00836A72" w:rsidRDefault="00836A72" w:rsidP="00836A72">
      <w:pPr>
        <w:rPr>
          <w:rFonts w:ascii="Times New Roman" w:hAnsi="Times New Roman"/>
          <w:szCs w:val="28"/>
        </w:rPr>
      </w:pPr>
      <w:r w:rsidRPr="00836A72">
        <w:t>1.</w:t>
      </w:r>
      <w:r>
        <w:t> </w:t>
      </w:r>
      <w:r w:rsidRPr="00836A72">
        <w:t xml:space="preserve">Одобрить Федеральный закон "О внесении изменений в Федеральный закон "Об </w:t>
      </w:r>
      <w:proofErr w:type="spellStart"/>
      <w:r w:rsidRPr="00836A72">
        <w:t>аквакультуре</w:t>
      </w:r>
      <w:proofErr w:type="spellEnd"/>
      <w:r w:rsidRPr="00836A72">
        <w:t xml:space="preserve"> (рыбоводстве) и о внесении изменений в отдельные законодательные акты Российской Федерации".</w:t>
      </w:r>
    </w:p>
    <w:p w:rsidR="00836A72" w:rsidRPr="00836A72" w:rsidRDefault="00FB1736" w:rsidP="00836A72">
      <w:r>
        <w:t>2.</w:t>
      </w:r>
      <w:r>
        <w:rPr>
          <w:lang w:val="en-US"/>
        </w:rPr>
        <w:t> </w:t>
      </w:r>
      <w:r w:rsidR="00836A72" w:rsidRPr="00836A72">
        <w:t>Настоящее постановление вступает в силу со дня его принятия.</w:t>
      </w:r>
    </w:p>
    <w:p w:rsidR="00836A72" w:rsidRPr="00FB1736" w:rsidRDefault="00836A72" w:rsidP="00FB1736">
      <w:pPr>
        <w:spacing w:line="240" w:lineRule="auto"/>
        <w:rPr>
          <w:sz w:val="12"/>
          <w:szCs w:val="12"/>
        </w:rPr>
      </w:pPr>
    </w:p>
    <w:p w:rsidR="00836A72" w:rsidRPr="00FB1736" w:rsidRDefault="00836A72" w:rsidP="00FB1736">
      <w:pPr>
        <w:spacing w:line="240" w:lineRule="auto"/>
        <w:rPr>
          <w:sz w:val="18"/>
          <w:szCs w:val="18"/>
        </w:rPr>
      </w:pPr>
    </w:p>
    <w:p w:rsidR="00836A72" w:rsidRPr="00FB1736" w:rsidRDefault="00836A72" w:rsidP="00FB1736">
      <w:pPr>
        <w:spacing w:line="240" w:lineRule="auto"/>
        <w:rPr>
          <w:sz w:val="18"/>
          <w:szCs w:val="18"/>
        </w:rPr>
      </w:pPr>
    </w:p>
    <w:p w:rsidR="00545F85" w:rsidRDefault="004B3557" w:rsidP="00FB173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B1736" w:rsidRDefault="00FB1736" w:rsidP="00836A72">
      <w:pPr>
        <w:pStyle w:val="ac"/>
      </w:pPr>
    </w:p>
    <w:p w:rsidR="00FB1736" w:rsidRDefault="00FB1736" w:rsidP="00FB1736">
      <w:pPr>
        <w:pStyle w:val="af"/>
      </w:pPr>
      <w:r>
        <w:t>Москва</w:t>
      </w:r>
    </w:p>
    <w:p w:rsidR="00FB1736" w:rsidRDefault="00FB1736" w:rsidP="00FB1736">
      <w:pPr>
        <w:pStyle w:val="af"/>
      </w:pPr>
      <w:r>
        <w:t>19 декабря 2025 года</w:t>
      </w:r>
      <w:r>
        <w:br/>
        <w:t>№ 62</w:t>
      </w:r>
      <w:r>
        <w:rPr>
          <w:lang w:val="en-US"/>
        </w:rPr>
        <w:t>1</w:t>
      </w:r>
      <w:r>
        <w:t>-СФ</w:t>
      </w:r>
    </w:p>
    <w:sectPr w:rsidR="00FB173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138" w:rsidRDefault="00473138">
      <w:pPr>
        <w:spacing w:line="240" w:lineRule="auto"/>
      </w:pPr>
      <w:r>
        <w:separator/>
      </w:r>
    </w:p>
  </w:endnote>
  <w:endnote w:type="continuationSeparator" w:id="0">
    <w:p w:rsidR="00473138" w:rsidRDefault="004731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79C47C4-F102-47B3-A677-8E17A0A73A32}"/>
    <w:embedBold r:id="rId2" w:fontKey="{5673C8E4-4AC6-494E-B51C-400D053D15A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01E8004-B9DA-4BC2-A8E7-D4A2A957098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B3557" w:rsidRDefault="004B3557" w:rsidP="004B355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B1736">
      <w:rPr>
        <w:noProof/>
      </w:rPr>
      <w:t>de3963.docx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B173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B3557" w:rsidRDefault="004B3557" w:rsidP="004B355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B1736">
      <w:rPr>
        <w:noProof/>
      </w:rPr>
      <w:t>de3963.docx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B173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138" w:rsidRDefault="00473138">
      <w:pPr>
        <w:spacing w:line="240" w:lineRule="auto"/>
      </w:pPr>
      <w:r>
        <w:separator/>
      </w:r>
    </w:p>
  </w:footnote>
  <w:footnote w:type="continuationSeparator" w:id="0">
    <w:p w:rsidR="00473138" w:rsidRDefault="004731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B173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3F3"/>
    <w:rsid w:val="000D3F67"/>
    <w:rsid w:val="001057BD"/>
    <w:rsid w:val="00205211"/>
    <w:rsid w:val="002623D0"/>
    <w:rsid w:val="002A1E3D"/>
    <w:rsid w:val="002A73F3"/>
    <w:rsid w:val="002B772D"/>
    <w:rsid w:val="003114B9"/>
    <w:rsid w:val="003273F1"/>
    <w:rsid w:val="0035125E"/>
    <w:rsid w:val="00423816"/>
    <w:rsid w:val="00473138"/>
    <w:rsid w:val="004A68AB"/>
    <w:rsid w:val="004B3557"/>
    <w:rsid w:val="00505068"/>
    <w:rsid w:val="00545F85"/>
    <w:rsid w:val="005B2AEB"/>
    <w:rsid w:val="00720496"/>
    <w:rsid w:val="00723EF8"/>
    <w:rsid w:val="0078182C"/>
    <w:rsid w:val="00836A72"/>
    <w:rsid w:val="00885B74"/>
    <w:rsid w:val="00910EF7"/>
    <w:rsid w:val="00997F4C"/>
    <w:rsid w:val="00A16A3E"/>
    <w:rsid w:val="00A82E08"/>
    <w:rsid w:val="00AA344E"/>
    <w:rsid w:val="00B07D98"/>
    <w:rsid w:val="00B30B27"/>
    <w:rsid w:val="00B33546"/>
    <w:rsid w:val="00B4480F"/>
    <w:rsid w:val="00B67711"/>
    <w:rsid w:val="00CF27C2"/>
    <w:rsid w:val="00CF731B"/>
    <w:rsid w:val="00DA769E"/>
    <w:rsid w:val="00E02685"/>
    <w:rsid w:val="00F178A8"/>
    <w:rsid w:val="00F21BB0"/>
    <w:rsid w:val="00F9160B"/>
    <w:rsid w:val="00FB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11420A-C06F-4218-ABE0-24C1CBA8A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6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C2B6B063B3C4A53A6C94F6F5D2F525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D67874-A951-46B6-800F-3676F8DC01A9}"/>
      </w:docPartPr>
      <w:docPartBody>
        <w:p w:rsidR="008E015E" w:rsidRDefault="008E015E">
          <w:pPr>
            <w:pStyle w:val="3C2B6B063B3C4A53A6C94F6F5D2F525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15E"/>
    <w:rsid w:val="008E015E"/>
    <w:rsid w:val="00A53A87"/>
    <w:rsid w:val="00AF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C2B6B063B3C4A53A6C94F6F5D2F525B">
    <w:name w:val="3C2B6B063B3C4A53A6C94F6F5D2F52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максимов+</dc:creator>
  <cp:keywords/>
  <dc:description>DE17.12.2025 AM17.12.2025 </dc:description>
  <cp:lastModifiedBy>Жарков М.А.</cp:lastModifiedBy>
  <cp:revision>4</cp:revision>
  <cp:lastPrinted>2025-12-18T14:29:00Z</cp:lastPrinted>
  <dcterms:created xsi:type="dcterms:W3CDTF">2025-12-17T12:21:00Z</dcterms:created>
  <dcterms:modified xsi:type="dcterms:W3CDTF">2025-12-18T14:39:00Z</dcterms:modified>
</cp:coreProperties>
</file>