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E601946B4A245CEABC57758BAC2EDD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6158C" w:rsidRDefault="00545F85" w:rsidP="00E63219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E601946B4A245CEABC57758BAC2EDD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6158C" w:rsidRDefault="0026158C" w:rsidP="0026158C">
      <w:pPr>
        <w:pStyle w:val="1"/>
      </w:pPr>
      <w:r>
        <w:t xml:space="preserve">О Федеральном законе "О внесении изменений </w:t>
      </w:r>
    </w:p>
    <w:p w:rsidR="0026158C" w:rsidRDefault="0026158C" w:rsidP="0026158C">
      <w:pPr>
        <w:pStyle w:val="2"/>
      </w:pPr>
      <w:r>
        <w:t>в статью 1</w:t>
      </w:r>
      <w:r w:rsidRPr="00A4418F">
        <w:rPr>
          <w:vertAlign w:val="superscript"/>
        </w:rPr>
        <w:t>1</w:t>
      </w:r>
      <w:r>
        <w:t xml:space="preserve"> Федерального закона "О днях воинской славы </w:t>
      </w:r>
    </w:p>
    <w:p w:rsidR="0026158C" w:rsidRDefault="0026158C" w:rsidP="0026158C">
      <w:pPr>
        <w:pStyle w:val="2"/>
      </w:pPr>
      <w:r>
        <w:t>и памятных датах России"</w:t>
      </w:r>
    </w:p>
    <w:p w:rsidR="0026158C" w:rsidRDefault="0026158C" w:rsidP="0026158C">
      <w:pPr>
        <w:pStyle w:val="2"/>
      </w:pPr>
    </w:p>
    <w:p w:rsidR="0026158C" w:rsidRDefault="0026158C" w:rsidP="0026158C">
      <w:pPr>
        <w:pStyle w:val="2"/>
      </w:pPr>
    </w:p>
    <w:p w:rsidR="0026158C" w:rsidRDefault="0026158C">
      <w:r>
        <w:t>Рассмотрев принятый Государственной Думой Федерального Собрания Российской Федерации 11 ноября 2025 года Федеральный закон "О внесении изменений в статью 1</w:t>
      </w:r>
      <w:r w:rsidRPr="00A4418F">
        <w:rPr>
          <w:vertAlign w:val="superscript"/>
        </w:rPr>
        <w:t>1</w:t>
      </w:r>
      <w:r>
        <w:t xml:space="preserve"> Федерального закона "О днях воинской славы и памятных датах России"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6158C" w:rsidRDefault="0026158C"/>
    <w:p w:rsidR="0026158C" w:rsidRDefault="0026158C" w:rsidP="0026158C">
      <w:r>
        <w:t xml:space="preserve">1. Одобрить Федеральный закон "О внесении изменений </w:t>
      </w:r>
      <w:r>
        <w:br/>
        <w:t>в статью 1</w:t>
      </w:r>
      <w:r w:rsidRPr="00A4418F">
        <w:rPr>
          <w:vertAlign w:val="superscript"/>
        </w:rPr>
        <w:t>1</w:t>
      </w:r>
      <w:r>
        <w:t xml:space="preserve"> Федерального закона "О днях воинской славы </w:t>
      </w:r>
      <w:r>
        <w:br/>
        <w:t>и памятных датах России".</w:t>
      </w:r>
    </w:p>
    <w:p w:rsidR="0026158C" w:rsidRDefault="0026158C" w:rsidP="0026158C">
      <w:r>
        <w:t xml:space="preserve">2. Настоящее постановление вступает в силу со дня его принятия. </w:t>
      </w:r>
    </w:p>
    <w:p w:rsidR="0026158C" w:rsidRDefault="0026158C" w:rsidP="0026158C"/>
    <w:p w:rsidR="0026158C" w:rsidRDefault="0026158C" w:rsidP="0026158C"/>
    <w:p w:rsidR="0026158C" w:rsidRDefault="0026158C" w:rsidP="0026158C"/>
    <w:p w:rsidR="00E63219" w:rsidRDefault="00E63219" w:rsidP="0058064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545F85" w:rsidRDefault="00545F85" w:rsidP="0026158C">
      <w:pPr>
        <w:pStyle w:val="ac"/>
      </w:pPr>
    </w:p>
    <w:p w:rsidR="00580646" w:rsidRDefault="00580646">
      <w:pPr>
        <w:pStyle w:val="af"/>
      </w:pPr>
    </w:p>
    <w:p w:rsidR="00580646" w:rsidRDefault="00580646">
      <w:pPr>
        <w:pStyle w:val="af"/>
      </w:pPr>
      <w:r>
        <w:t>Москва</w:t>
      </w:r>
    </w:p>
    <w:p w:rsidR="00580646" w:rsidRDefault="00580646">
      <w:pPr>
        <w:pStyle w:val="af"/>
      </w:pPr>
      <w:r>
        <w:t>12 ноября 2025 года</w:t>
      </w:r>
    </w:p>
    <w:p w:rsidR="00580646" w:rsidRDefault="00580646">
      <w:pPr>
        <w:pStyle w:val="af"/>
      </w:pPr>
      <w:r>
        <w:t>№ 487-СФ</w:t>
      </w:r>
    </w:p>
    <w:sectPr w:rsidR="0058064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BA1" w:rsidRDefault="00F53BA1">
      <w:pPr>
        <w:spacing w:line="240" w:lineRule="auto"/>
      </w:pPr>
      <w:r>
        <w:separator/>
      </w:r>
    </w:p>
  </w:endnote>
  <w:endnote w:type="continuationSeparator" w:id="0">
    <w:p w:rsidR="00F53BA1" w:rsidRDefault="00F53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08FDFD7-4E71-4BDF-BE8A-36983B520CED}"/>
    <w:embedBold r:id="rId2" w:fontKey="{2D609F0C-4D6D-48DC-99CE-4A36F57BE5A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AF4621C-42CA-4227-A329-F9F00BF31EB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4418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80646">
      <w:rPr>
        <w:noProof/>
      </w:rPr>
      <w:t>am2765.docx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246C1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8064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63219" w:rsidRDefault="00E63219" w:rsidP="00E6321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80646">
      <w:rPr>
        <w:noProof/>
      </w:rPr>
      <w:t>am2765.docx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8064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BA1" w:rsidRDefault="00F53BA1">
      <w:pPr>
        <w:spacing w:line="240" w:lineRule="auto"/>
      </w:pPr>
      <w:r>
        <w:separator/>
      </w:r>
    </w:p>
  </w:footnote>
  <w:footnote w:type="continuationSeparator" w:id="0">
    <w:p w:rsidR="00F53BA1" w:rsidRDefault="00F53B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8064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70"/>
    <w:rsid w:val="000D3F67"/>
    <w:rsid w:val="001057BD"/>
    <w:rsid w:val="00185770"/>
    <w:rsid w:val="001908E9"/>
    <w:rsid w:val="00205211"/>
    <w:rsid w:val="0026158C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80646"/>
    <w:rsid w:val="005B2AEB"/>
    <w:rsid w:val="00720496"/>
    <w:rsid w:val="00723EF8"/>
    <w:rsid w:val="007246C1"/>
    <w:rsid w:val="0078182C"/>
    <w:rsid w:val="00885B74"/>
    <w:rsid w:val="008E629B"/>
    <w:rsid w:val="00910EF7"/>
    <w:rsid w:val="00997F4C"/>
    <w:rsid w:val="00A4418F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5545B"/>
    <w:rsid w:val="00E63219"/>
    <w:rsid w:val="00F178A8"/>
    <w:rsid w:val="00F21BB0"/>
    <w:rsid w:val="00F53BA1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8AF9F6-EC5A-4B11-96E1-E72183743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E601946B4A245CEABC57758BAC2ED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13F6CC-0845-499C-88BE-37952F0076ED}"/>
      </w:docPartPr>
      <w:docPartBody>
        <w:p w:rsidR="00FF6C93" w:rsidRDefault="00FF6C93">
          <w:pPr>
            <w:pStyle w:val="BE601946B4A245CEABC57758BAC2EDD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C93"/>
    <w:rsid w:val="005C4B20"/>
    <w:rsid w:val="00A57C79"/>
    <w:rsid w:val="00F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E601946B4A245CEABC57758BAC2EDD3">
    <w:name w:val="BE601946B4A245CEABC57758BAC2ED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AM11.11.2025 AM11.11.2025 AM11.11.2025 </dc:description>
  <cp:lastModifiedBy>Жарков М.А.</cp:lastModifiedBy>
  <cp:revision>10</cp:revision>
  <cp:lastPrinted>2025-11-12T05:36:00Z</cp:lastPrinted>
  <dcterms:created xsi:type="dcterms:W3CDTF">2025-11-11T12:37:00Z</dcterms:created>
  <dcterms:modified xsi:type="dcterms:W3CDTF">2025-11-12T05:59:00Z</dcterms:modified>
</cp:coreProperties>
</file>