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FD8E5BE88D24EBEB88C7E22B2FA7A8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87AF5" w:rsidRDefault="00545F85" w:rsidP="00D87AF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FD8E5BE88D24EBEB88C7E22B2FA7A8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87AF5" w:rsidRDefault="00D87AF5" w:rsidP="00D87AF5">
      <w:pPr>
        <w:pStyle w:val="1"/>
      </w:pPr>
      <w:r w:rsidRPr="00D87AF5">
        <w:t xml:space="preserve">О Федеральном законе "О внесении изменений </w:t>
      </w:r>
    </w:p>
    <w:p w:rsidR="00D87AF5" w:rsidRDefault="00D87AF5" w:rsidP="00D87AF5">
      <w:pPr>
        <w:pStyle w:val="2"/>
      </w:pPr>
      <w:r w:rsidRPr="00D87AF5">
        <w:t xml:space="preserve">в отдельные законодательные акты </w:t>
      </w:r>
    </w:p>
    <w:p w:rsidR="00D87AF5" w:rsidRPr="00D87AF5" w:rsidRDefault="00D87AF5" w:rsidP="00D87AF5">
      <w:pPr>
        <w:pStyle w:val="2"/>
      </w:pPr>
      <w:r w:rsidRPr="00D87AF5">
        <w:t>Российской Федерации"</w:t>
      </w:r>
    </w:p>
    <w:p w:rsidR="00D87AF5" w:rsidRPr="00D87AF5" w:rsidRDefault="00D87AF5" w:rsidP="00D87AF5">
      <w:pPr>
        <w:pStyle w:val="2"/>
      </w:pPr>
    </w:p>
    <w:p w:rsidR="00D87AF5" w:rsidRPr="00D87AF5" w:rsidRDefault="00D87AF5" w:rsidP="00D87AF5">
      <w:pPr>
        <w:pStyle w:val="2"/>
      </w:pPr>
    </w:p>
    <w:p w:rsidR="00D87AF5" w:rsidRPr="00D87AF5" w:rsidRDefault="00D87AF5" w:rsidP="00D87AF5">
      <w:pPr>
        <w:pStyle w:val="2"/>
      </w:pPr>
    </w:p>
    <w:p w:rsidR="00D87AF5" w:rsidRPr="00D87AF5" w:rsidRDefault="00D87AF5" w:rsidP="00D87AF5">
      <w:r w:rsidRPr="00D87AF5">
        <w:t xml:space="preserve">Рассмотрев принятый Государственной Думой </w:t>
      </w:r>
      <w:r>
        <w:br/>
      </w:r>
      <w:r w:rsidRPr="00D87AF5">
        <w:t xml:space="preserve">Федерального Собрания Российской Федерации 12 марта </w:t>
      </w:r>
      <w:r>
        <w:br/>
      </w:r>
      <w:r w:rsidRPr="00D87AF5">
        <w:t xml:space="preserve">2026 года Федеральный закон "О внесении изменений </w:t>
      </w:r>
      <w:r>
        <w:br/>
      </w:r>
      <w:r w:rsidRPr="00D87AF5">
        <w:t xml:space="preserve">в отдельные законодательные акты Российской Федерации" </w:t>
      </w:r>
      <w:r>
        <w:br/>
      </w:r>
      <w:r w:rsidRPr="00D87AF5">
        <w:t xml:space="preserve">в соответствии со статьей 106 Конституции Российской Федерации, Совет Федерации Федерального Собрания Российской </w:t>
      </w:r>
      <w:proofErr w:type="gramStart"/>
      <w:r w:rsidRPr="00D87AF5">
        <w:t xml:space="preserve">Федерации  </w:t>
      </w:r>
      <w:r w:rsidRPr="00D87AF5">
        <w:rPr>
          <w:b/>
          <w:spacing w:val="60"/>
          <w:szCs w:val="28"/>
        </w:rPr>
        <w:t>постановляет</w:t>
      </w:r>
      <w:proofErr w:type="gramEnd"/>
      <w:r w:rsidRPr="00D87AF5">
        <w:t>:</w:t>
      </w:r>
    </w:p>
    <w:p w:rsidR="00D87AF5" w:rsidRPr="00D87AF5" w:rsidRDefault="00D87AF5" w:rsidP="00D87AF5"/>
    <w:p w:rsidR="00D87AF5" w:rsidRPr="00D87AF5" w:rsidRDefault="00D87AF5" w:rsidP="00D87AF5">
      <w:r w:rsidRPr="00D87AF5">
        <w:t xml:space="preserve">1. Одобрить Федеральный закон "О внесении изменений </w:t>
      </w:r>
      <w:r>
        <w:br/>
      </w:r>
      <w:r w:rsidRPr="00D87AF5">
        <w:t>в отдельные законодательные акты Российской Федерации".</w:t>
      </w:r>
    </w:p>
    <w:p w:rsidR="00D87AF5" w:rsidRPr="00D87AF5" w:rsidRDefault="00D87AF5" w:rsidP="00D87AF5">
      <w:r w:rsidRPr="00D87AF5">
        <w:t>2. Настоящее постановление вступает в силу со дня его принятия.</w:t>
      </w:r>
    </w:p>
    <w:p w:rsidR="00D87AF5" w:rsidRPr="00D87AF5" w:rsidRDefault="00D87AF5" w:rsidP="00D87AF5"/>
    <w:p w:rsidR="00D87AF5" w:rsidRDefault="00D87AF5" w:rsidP="00D87AF5"/>
    <w:p w:rsidR="00D87AF5" w:rsidRPr="00D87AF5" w:rsidRDefault="00D87AF5" w:rsidP="00D87AF5"/>
    <w:p w:rsidR="00C65170" w:rsidRDefault="00C65170" w:rsidP="00CC30F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D87AF5">
      <w:pPr>
        <w:pStyle w:val="ac"/>
      </w:pPr>
    </w:p>
    <w:p w:rsidR="00CC30FF" w:rsidRPr="00D87AF5" w:rsidRDefault="00CC30FF" w:rsidP="00D87AF5">
      <w:pPr>
        <w:pStyle w:val="ac"/>
      </w:pPr>
    </w:p>
    <w:p w:rsidR="00CC30FF" w:rsidRDefault="00CC30FF" w:rsidP="00CC30FF">
      <w:pPr>
        <w:pStyle w:val="ac"/>
      </w:pPr>
      <w:r>
        <w:t>Москва</w:t>
      </w:r>
    </w:p>
    <w:p w:rsidR="00CC30FF" w:rsidRDefault="00CC30FF" w:rsidP="00CC30FF">
      <w:pPr>
        <w:pStyle w:val="ac"/>
      </w:pPr>
      <w:r>
        <w:t>18 марта 2026 года</w:t>
      </w:r>
    </w:p>
    <w:p w:rsidR="00545F85" w:rsidRDefault="00CC30FF" w:rsidP="00CC30FF">
      <w:pPr>
        <w:pStyle w:val="af"/>
      </w:pPr>
      <w:r>
        <w:t>№ 8</w:t>
      </w:r>
      <w:r>
        <w:rPr>
          <w:lang w:val="en-US"/>
        </w:rPr>
        <w:t>3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2B2D" w:rsidRDefault="00ED2B2D">
      <w:pPr>
        <w:spacing w:line="240" w:lineRule="auto"/>
      </w:pPr>
      <w:r>
        <w:separator/>
      </w:r>
    </w:p>
  </w:endnote>
  <w:endnote w:type="continuationSeparator" w:id="0">
    <w:p w:rsidR="00ED2B2D" w:rsidRDefault="00ED2B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CAAED3F-C4AA-4536-8E15-64CA27CA291A}"/>
    <w:embedBold r:id="rId2" w:fontKey="{C0C69B37-D62B-4702-8342-CB09566B33A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6B4C538-EF5C-4768-A8D5-BECB203BDA6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C5B7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C30FF">
      <w:rPr>
        <w:noProof/>
      </w:rPr>
      <w:t>de4102.docx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A02D54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C30F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65170" w:rsidRDefault="00C65170" w:rsidP="00C6517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C30FF">
      <w:rPr>
        <w:noProof/>
      </w:rPr>
      <w:t>de4102.docx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C30F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2B2D" w:rsidRDefault="00ED2B2D">
      <w:pPr>
        <w:spacing w:line="240" w:lineRule="auto"/>
      </w:pPr>
      <w:r>
        <w:separator/>
      </w:r>
    </w:p>
  </w:footnote>
  <w:footnote w:type="continuationSeparator" w:id="0">
    <w:p w:rsidR="00ED2B2D" w:rsidRDefault="00ED2B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C30F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CD"/>
    <w:rsid w:val="000D3F67"/>
    <w:rsid w:val="001057BD"/>
    <w:rsid w:val="001D7DC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04FE9"/>
    <w:rsid w:val="00720496"/>
    <w:rsid w:val="00723EF8"/>
    <w:rsid w:val="0078182C"/>
    <w:rsid w:val="00885B74"/>
    <w:rsid w:val="00910EF7"/>
    <w:rsid w:val="00997F4C"/>
    <w:rsid w:val="00A02D54"/>
    <w:rsid w:val="00A82E08"/>
    <w:rsid w:val="00AA344E"/>
    <w:rsid w:val="00B07D98"/>
    <w:rsid w:val="00B30B27"/>
    <w:rsid w:val="00B33546"/>
    <w:rsid w:val="00B67711"/>
    <w:rsid w:val="00BC5B74"/>
    <w:rsid w:val="00C65170"/>
    <w:rsid w:val="00CC30FF"/>
    <w:rsid w:val="00CF27C2"/>
    <w:rsid w:val="00CF731B"/>
    <w:rsid w:val="00D87AF5"/>
    <w:rsid w:val="00DA769E"/>
    <w:rsid w:val="00E02685"/>
    <w:rsid w:val="00ED2B2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F0F727-3C76-48F7-8650-FD8D2EAAB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D8E5BE88D24EBEB88C7E22B2FA7A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4B78CB-DCB0-4F55-A1BC-F225A8FBC0CE}"/>
      </w:docPartPr>
      <w:docPartBody>
        <w:p w:rsidR="008B2C63" w:rsidRDefault="008B2C63">
          <w:pPr>
            <w:pStyle w:val="9FD8E5BE88D24EBEB88C7E22B2FA7A8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C63"/>
    <w:rsid w:val="00263AD3"/>
    <w:rsid w:val="00567E10"/>
    <w:rsid w:val="008B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FD8E5BE88D24EBEB88C7E22B2FA7A83">
    <w:name w:val="9FD8E5BE88D24EBEB88C7E22B2FA7A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DE17.03.2026 DE17.03.2026 DE17.03.2026 </dc:description>
  <cp:lastModifiedBy>sf</cp:lastModifiedBy>
  <cp:revision>5</cp:revision>
  <cp:lastPrinted>2026-03-17T14:54:00Z</cp:lastPrinted>
  <dcterms:created xsi:type="dcterms:W3CDTF">2026-03-17T08:01:00Z</dcterms:created>
  <dcterms:modified xsi:type="dcterms:W3CDTF">2026-03-18T07:00:00Z</dcterms:modified>
</cp:coreProperties>
</file>