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C94C26913C44C1EA7776118C91864B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76361" w:rsidRDefault="00545F85" w:rsidP="0087636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C94C26913C44C1EA7776118C91864B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76361" w:rsidRDefault="00876361" w:rsidP="00876361">
      <w:pPr>
        <w:pStyle w:val="1"/>
      </w:pPr>
      <w:r>
        <w:t xml:space="preserve">О Федеральном законе "О внесении изменений </w:t>
      </w:r>
    </w:p>
    <w:p w:rsidR="00876361" w:rsidRDefault="00876361" w:rsidP="00876361">
      <w:pPr>
        <w:pStyle w:val="2"/>
      </w:pPr>
      <w:r>
        <w:t xml:space="preserve">в Кодекс Российской Федерации </w:t>
      </w:r>
    </w:p>
    <w:p w:rsidR="00876361" w:rsidRDefault="00876361" w:rsidP="00876361">
      <w:pPr>
        <w:pStyle w:val="2"/>
      </w:pPr>
      <w:r>
        <w:t>об административных правонарушениях"</w:t>
      </w:r>
    </w:p>
    <w:p w:rsidR="00876361" w:rsidRDefault="00876361" w:rsidP="00876361">
      <w:pPr>
        <w:pStyle w:val="2"/>
      </w:pPr>
    </w:p>
    <w:p w:rsidR="00876361" w:rsidRDefault="00876361" w:rsidP="00876361">
      <w:pPr>
        <w:pStyle w:val="2"/>
      </w:pPr>
    </w:p>
    <w:p w:rsidR="00876361" w:rsidRDefault="00876361" w:rsidP="00876361">
      <w:pPr>
        <w:pStyle w:val="2"/>
      </w:pPr>
    </w:p>
    <w:p w:rsidR="00876361" w:rsidRDefault="00876361">
      <w:r>
        <w:t>Рассмотрев принятый Государственной Думой Федерального Собрания Российской Федерации 21 октября 2025 года</w:t>
      </w:r>
      <w:r>
        <w:rPr>
          <w:b/>
        </w:rPr>
        <w:t xml:space="preserve"> </w:t>
      </w:r>
      <w:r>
        <w:t xml:space="preserve">Федеральный закон "О внесении изменений в Кодекс Российской Федерации об административных правонарушениях" </w:t>
      </w:r>
      <w:r w:rsidR="00F97528">
        <w:br/>
      </w:r>
      <w:r>
        <w:t xml:space="preserve">(проект № 1005197-8), в соответствии с частью 4 статьи 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76361" w:rsidRDefault="00876361"/>
    <w:p w:rsidR="00876361" w:rsidRDefault="00876361" w:rsidP="00876361">
      <w:r>
        <w:t xml:space="preserve">1. Одобрить Федеральный закон "О внесении изменений </w:t>
      </w:r>
      <w:r>
        <w:br/>
        <w:t>в Кодекс Российской Федерации об административных правонарушениях".</w:t>
      </w:r>
    </w:p>
    <w:p w:rsidR="00876361" w:rsidRDefault="00876361" w:rsidP="00876361">
      <w:r>
        <w:t>2. Настоящее постановление вступает в силу со дня его принятия.</w:t>
      </w:r>
    </w:p>
    <w:p w:rsidR="00876361" w:rsidRDefault="00876361" w:rsidP="00876361"/>
    <w:p w:rsidR="00876361" w:rsidRDefault="00876361" w:rsidP="00876361"/>
    <w:p w:rsidR="00692928" w:rsidRDefault="00692928" w:rsidP="00F9752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97528" w:rsidRDefault="00F97528" w:rsidP="00F97528">
      <w:pPr>
        <w:pStyle w:val="11"/>
      </w:pPr>
    </w:p>
    <w:p w:rsidR="00F97528" w:rsidRDefault="00F97528" w:rsidP="00545F85">
      <w:pPr>
        <w:pStyle w:val="af"/>
      </w:pPr>
      <w:r>
        <w:t>Москва</w:t>
      </w:r>
    </w:p>
    <w:p w:rsidR="00F97528" w:rsidRDefault="00F97528" w:rsidP="00545F85">
      <w:pPr>
        <w:pStyle w:val="af"/>
      </w:pPr>
      <w:r>
        <w:t>22 октября 2025 года</w:t>
      </w:r>
    </w:p>
    <w:p w:rsidR="00F97528" w:rsidRPr="00482F30" w:rsidRDefault="00F97528" w:rsidP="00545F85">
      <w:pPr>
        <w:pStyle w:val="af"/>
      </w:pPr>
      <w:r>
        <w:t>№ 456-СФ</w:t>
      </w:r>
    </w:p>
    <w:sectPr w:rsidR="00F97528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7414" w:rsidRDefault="00A07414">
      <w:pPr>
        <w:spacing w:line="240" w:lineRule="auto"/>
      </w:pPr>
      <w:r>
        <w:separator/>
      </w:r>
    </w:p>
  </w:endnote>
  <w:endnote w:type="continuationSeparator" w:id="0">
    <w:p w:rsidR="00A07414" w:rsidRDefault="00A074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E611F9F-D901-4843-933D-A1243ED17627}"/>
    <w:embedBold r:id="rId2" w:fontKey="{0E2236D8-CD54-418B-A603-853DD8E97BC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6B225BC-AD8C-4684-8D2B-548B8AC65B0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9292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97528">
      <w:rPr>
        <w:noProof/>
      </w:rPr>
      <w:t>sa10335.docx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92040">
      <w:rPr>
        <w:noProof/>
      </w:rPr>
      <w:t>22.10.25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9752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92928" w:rsidRDefault="00692928" w:rsidP="0069292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97528">
      <w:rPr>
        <w:noProof/>
      </w:rPr>
      <w:t>sa10335.docx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9752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7414" w:rsidRDefault="00A07414">
      <w:pPr>
        <w:spacing w:line="240" w:lineRule="auto"/>
      </w:pPr>
      <w:r>
        <w:separator/>
      </w:r>
    </w:p>
  </w:footnote>
  <w:footnote w:type="continuationSeparator" w:id="0">
    <w:p w:rsidR="00A07414" w:rsidRDefault="00A0741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9752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C17939"/>
    <w:multiLevelType w:val="hybridMultilevel"/>
    <w:tmpl w:val="9CE47616"/>
    <w:lvl w:ilvl="0" w:tplc="0419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75C"/>
    <w:rsid w:val="000D3F67"/>
    <w:rsid w:val="001057BD"/>
    <w:rsid w:val="0010775C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92928"/>
    <w:rsid w:val="00720496"/>
    <w:rsid w:val="00723EF8"/>
    <w:rsid w:val="0078182C"/>
    <w:rsid w:val="00876361"/>
    <w:rsid w:val="00885B74"/>
    <w:rsid w:val="0089062A"/>
    <w:rsid w:val="00892040"/>
    <w:rsid w:val="00910EF7"/>
    <w:rsid w:val="00997F4C"/>
    <w:rsid w:val="00A07414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  <w:rsid w:val="00F9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03558B-BFA8-4B82-99EC-2CC9FAF8D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229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C94C26913C44C1EA7776118C91864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BF456F-F26D-4E49-87D7-2FCBAB264767}"/>
      </w:docPartPr>
      <w:docPartBody>
        <w:p w:rsidR="00E44886" w:rsidRDefault="00E44886">
          <w:pPr>
            <w:pStyle w:val="DC94C26913C44C1EA7776118C91864B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886"/>
    <w:rsid w:val="004579C0"/>
    <w:rsid w:val="00DB1194"/>
    <w:rsid w:val="00E44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C94C26913C44C1EA7776118C91864B7">
    <w:name w:val="DC94C26913C44C1EA7776118C91864B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SA21.10.2025 QA21.10.2025 </dc:description>
  <cp:lastModifiedBy>Жарков М.А.</cp:lastModifiedBy>
  <cp:revision>4</cp:revision>
  <cp:lastPrinted>2025-10-21T16:15:00Z</cp:lastPrinted>
  <dcterms:created xsi:type="dcterms:W3CDTF">2025-10-21T09:32:00Z</dcterms:created>
  <dcterms:modified xsi:type="dcterms:W3CDTF">2025-10-22T07:01:00Z</dcterms:modified>
</cp:coreProperties>
</file>