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00FDFD21787446A8C64C177A3FD679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2619F" w:rsidRDefault="00545F85" w:rsidP="00F2619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00FDFD21787446A8C64C177A3FD679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2619F" w:rsidRDefault="00F2619F" w:rsidP="00F2619F">
      <w:pPr>
        <w:pStyle w:val="1"/>
      </w:pPr>
      <w:r w:rsidRPr="009869DD">
        <w:t xml:space="preserve">О Федеральном законе "О внесении изменений </w:t>
      </w:r>
    </w:p>
    <w:p w:rsidR="00F2619F" w:rsidRDefault="00F2619F" w:rsidP="00F2619F">
      <w:pPr>
        <w:pStyle w:val="2"/>
      </w:pPr>
      <w:r w:rsidRPr="009869DD">
        <w:t xml:space="preserve">в статью 15 Закона Российской Федерации </w:t>
      </w:r>
    </w:p>
    <w:p w:rsidR="00F2619F" w:rsidRDefault="00F2619F" w:rsidP="00F2619F">
      <w:pPr>
        <w:pStyle w:val="2"/>
      </w:pPr>
      <w:r w:rsidRPr="009869DD">
        <w:t xml:space="preserve">"О статусе судей в Российской Федерации" </w:t>
      </w:r>
    </w:p>
    <w:p w:rsidR="00F2619F" w:rsidRDefault="00F2619F" w:rsidP="00F2619F">
      <w:pPr>
        <w:pStyle w:val="2"/>
      </w:pPr>
      <w:r w:rsidRPr="009869DD">
        <w:t xml:space="preserve">и Федеральный закон "О гарантиях социальной защиты </w:t>
      </w:r>
    </w:p>
    <w:p w:rsidR="00F2619F" w:rsidRDefault="00F2619F" w:rsidP="00F2619F">
      <w:pPr>
        <w:pStyle w:val="2"/>
      </w:pPr>
      <w:r w:rsidRPr="009869DD">
        <w:t>отдельных категорий граждан"</w:t>
      </w:r>
    </w:p>
    <w:p w:rsidR="00F2619F" w:rsidRDefault="00F2619F" w:rsidP="00F2619F">
      <w:pPr>
        <w:pStyle w:val="2"/>
      </w:pPr>
    </w:p>
    <w:p w:rsidR="00F2619F" w:rsidRDefault="00F2619F" w:rsidP="00F2619F">
      <w:pPr>
        <w:pStyle w:val="2"/>
      </w:pPr>
    </w:p>
    <w:p w:rsidR="00F2619F" w:rsidRPr="009869DD" w:rsidRDefault="00F2619F" w:rsidP="00F2619F">
      <w:pPr>
        <w:pStyle w:val="2"/>
      </w:pPr>
    </w:p>
    <w:p w:rsidR="00F2619F" w:rsidRDefault="00F2619F">
      <w:r w:rsidRPr="009869DD">
        <w:t xml:space="preserve">Рассмотрев принятый Государственной Думой Федерального Собрания Российской Федерации 24 марта 2026 года Федеральный закон "О внесении изменений в статью 15 Закона Российской Федерации "О статусе судей в Российской Федерации" и Федеральный закон "О гарантиях социальной защиты отдельных категорий граждан" в соответствии </w:t>
      </w:r>
      <w:r w:rsidR="00D15842">
        <w:br/>
      </w:r>
      <w:r w:rsidRPr="009869DD">
        <w:t xml:space="preserve">со статьей 106 Конституции Российской Федерации, </w:t>
      </w:r>
      <w:r w:rsidR="00D15842">
        <w:br/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2619F" w:rsidRPr="009869DD" w:rsidRDefault="00F2619F" w:rsidP="00F2619F"/>
    <w:p w:rsidR="00F2619F" w:rsidRPr="009869DD" w:rsidRDefault="00F2619F" w:rsidP="00F2619F">
      <w:r w:rsidRPr="009869DD">
        <w:t>1. Одобрить Федеральный закон "О внесении изменений в статью 15 Закона Российской Федерации "О статусе судей в Российской Федерации" и Федеральный закон "О гарантиях социальной защиты отдельных категорий граждан".</w:t>
      </w:r>
    </w:p>
    <w:p w:rsidR="00F2619F" w:rsidRDefault="00F2619F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F2619F" w:rsidRPr="009869DD" w:rsidRDefault="00F2619F" w:rsidP="00F2619F">
      <w:r w:rsidRPr="009869DD">
        <w:lastRenderedPageBreak/>
        <w:t>2. Настоящее постановление вступает в силу со дня его принятия.</w:t>
      </w:r>
    </w:p>
    <w:p w:rsidR="00F2619F" w:rsidRDefault="00F2619F" w:rsidP="00F2619F"/>
    <w:p w:rsidR="00F2619F" w:rsidRPr="009869DD" w:rsidRDefault="00F2619F" w:rsidP="00F2619F"/>
    <w:p w:rsidR="00F2619F" w:rsidRPr="009869DD" w:rsidRDefault="00F2619F" w:rsidP="00F2619F"/>
    <w:p w:rsidR="00D15842" w:rsidRDefault="00D15842" w:rsidP="00883E9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2619F" w:rsidRPr="009869DD" w:rsidRDefault="00F2619F" w:rsidP="00F2619F">
      <w:pPr>
        <w:pStyle w:val="ac"/>
      </w:pPr>
    </w:p>
    <w:p w:rsidR="00F2619F" w:rsidRDefault="00F2619F" w:rsidP="00F2619F">
      <w:pPr>
        <w:pStyle w:val="ac"/>
      </w:pPr>
    </w:p>
    <w:p w:rsidR="00883E92" w:rsidRDefault="00883E92" w:rsidP="00F2619F">
      <w:pPr>
        <w:pStyle w:val="ac"/>
      </w:pPr>
    </w:p>
    <w:p w:rsidR="00883E92" w:rsidRDefault="00883E92" w:rsidP="00883E92">
      <w:pPr>
        <w:pStyle w:val="ac"/>
      </w:pPr>
      <w:r>
        <w:t>Москва</w:t>
      </w:r>
    </w:p>
    <w:p w:rsidR="00883E92" w:rsidRDefault="00883E92" w:rsidP="00883E92">
      <w:pPr>
        <w:pStyle w:val="ac"/>
      </w:pPr>
      <w:r>
        <w:t>1 апреля 2026 года</w:t>
      </w:r>
    </w:p>
    <w:p w:rsidR="00883E92" w:rsidRPr="009869DD" w:rsidRDefault="00883E92" w:rsidP="00883E92">
      <w:pPr>
        <w:pStyle w:val="ac"/>
      </w:pPr>
      <w:r>
        <w:t>№ 1</w:t>
      </w:r>
      <w:r>
        <w:rPr>
          <w:lang w:val="en-US"/>
        </w:rPr>
        <w:t>08</w:t>
      </w:r>
      <w:r>
        <w:t>-СФ</w:t>
      </w:r>
    </w:p>
    <w:sectPr w:rsidR="00883E92" w:rsidRPr="009869DD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FC8" w:rsidRDefault="00F76FC8">
      <w:pPr>
        <w:spacing w:line="240" w:lineRule="auto"/>
      </w:pPr>
      <w:r>
        <w:separator/>
      </w:r>
    </w:p>
  </w:endnote>
  <w:endnote w:type="continuationSeparator" w:id="0">
    <w:p w:rsidR="00F76FC8" w:rsidRDefault="00F76F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2D322F9-9105-44D8-9F23-2DDE2A990742}"/>
    <w:embedBold r:id="rId2" w:fontKey="{BCB551C8-C0FC-4F27-9CB5-22B2DD2E3B5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E6BE94A-4F64-4E10-B750-9A5F42FEF68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15842" w:rsidRDefault="00D15842" w:rsidP="00D1584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83E92">
      <w:rPr>
        <w:noProof/>
      </w:rPr>
      <w:t>eq11602.docx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83E9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15842" w:rsidRDefault="00D15842" w:rsidP="00D1584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83E92">
      <w:rPr>
        <w:noProof/>
      </w:rPr>
      <w:t>eq11602.docx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83E9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FC8" w:rsidRDefault="00F76FC8">
      <w:pPr>
        <w:spacing w:line="240" w:lineRule="auto"/>
      </w:pPr>
      <w:r>
        <w:separator/>
      </w:r>
    </w:p>
  </w:footnote>
  <w:footnote w:type="continuationSeparator" w:id="0">
    <w:p w:rsidR="00F76FC8" w:rsidRDefault="00F76F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7628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DAC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14236"/>
    <w:rsid w:val="00720496"/>
    <w:rsid w:val="00723EF8"/>
    <w:rsid w:val="0078182C"/>
    <w:rsid w:val="00883E92"/>
    <w:rsid w:val="00885B74"/>
    <w:rsid w:val="00910EF7"/>
    <w:rsid w:val="00997F4C"/>
    <w:rsid w:val="00A7628A"/>
    <w:rsid w:val="00A82E08"/>
    <w:rsid w:val="00AA344E"/>
    <w:rsid w:val="00B07D98"/>
    <w:rsid w:val="00B30B27"/>
    <w:rsid w:val="00B33546"/>
    <w:rsid w:val="00B67711"/>
    <w:rsid w:val="00B91DAC"/>
    <w:rsid w:val="00CF27C2"/>
    <w:rsid w:val="00CF731B"/>
    <w:rsid w:val="00D15842"/>
    <w:rsid w:val="00DA769E"/>
    <w:rsid w:val="00E02685"/>
    <w:rsid w:val="00E952DB"/>
    <w:rsid w:val="00F178A8"/>
    <w:rsid w:val="00F21BB0"/>
    <w:rsid w:val="00F2619F"/>
    <w:rsid w:val="00F76FC8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18F6EC-9516-489F-8C13-629B2B92A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4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00FDFD21787446A8C64C177A3FD679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C84299-2709-478B-9895-52A2E7C790C6}"/>
      </w:docPartPr>
      <w:docPartBody>
        <w:p w:rsidR="00F02C58" w:rsidRDefault="00F02C58">
          <w:pPr>
            <w:pStyle w:val="200FDFD21787446A8C64C177A3FD679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C58"/>
    <w:rsid w:val="005E42EE"/>
    <w:rsid w:val="00A0113B"/>
    <w:rsid w:val="00F0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00FDFD21787446A8C64C177A3FD679B">
    <w:name w:val="200FDFD21787446A8C64C177A3FD67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498EA-47FC-4E0F-B1CF-B14153BB9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EQ27.03.2026 EQ27.03.2026 QA30.03.2026 </dc:description>
  <cp:lastModifiedBy>Кучерова О.М.</cp:lastModifiedBy>
  <cp:revision>5</cp:revision>
  <cp:lastPrinted>2026-03-31T13:43:00Z</cp:lastPrinted>
  <dcterms:created xsi:type="dcterms:W3CDTF">2026-03-27T07:27:00Z</dcterms:created>
  <dcterms:modified xsi:type="dcterms:W3CDTF">2026-04-01T06:52:00Z</dcterms:modified>
</cp:coreProperties>
</file>