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4266D92B2D94C12B8CF1F16743475B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744451" w:rsidRDefault="00545F85" w:rsidP="0074445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4266D92B2D94C12B8CF1F16743475B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44451" w:rsidRDefault="00744451" w:rsidP="00744451">
      <w:pPr>
        <w:pStyle w:val="1"/>
      </w:pPr>
      <w:r w:rsidRPr="00744451">
        <w:t xml:space="preserve">О Федеральном законе </w:t>
      </w:r>
      <w:r>
        <w:t>"</w:t>
      </w:r>
      <w:r w:rsidRPr="00744451">
        <w:t xml:space="preserve">О внесении изменения </w:t>
      </w:r>
    </w:p>
    <w:p w:rsidR="00744451" w:rsidRPr="00744451" w:rsidRDefault="00744451" w:rsidP="00744451">
      <w:pPr>
        <w:pStyle w:val="2"/>
      </w:pPr>
      <w:r w:rsidRPr="00744451">
        <w:t>в статью 6 Федерального закона "О кредитных историях"</w:t>
      </w:r>
    </w:p>
    <w:p w:rsidR="00744451" w:rsidRPr="00744451" w:rsidRDefault="00744451" w:rsidP="00744451">
      <w:pPr>
        <w:pStyle w:val="2"/>
      </w:pPr>
    </w:p>
    <w:p w:rsidR="00744451" w:rsidRDefault="00744451" w:rsidP="00744451">
      <w:pPr>
        <w:pStyle w:val="2"/>
      </w:pPr>
    </w:p>
    <w:p w:rsidR="00744451" w:rsidRPr="00744451" w:rsidRDefault="00744451" w:rsidP="00744451">
      <w:pPr>
        <w:pStyle w:val="2"/>
      </w:pPr>
    </w:p>
    <w:p w:rsidR="00744451" w:rsidRDefault="00744451">
      <w:r w:rsidRPr="00744451">
        <w:t>Рассмотрев принятый Государственной Думой Федерального Собрания Российской Федерации 9 декабря 2025</w:t>
      </w:r>
      <w:r>
        <w:t xml:space="preserve"> </w:t>
      </w:r>
      <w:r w:rsidRPr="00744451">
        <w:t xml:space="preserve">года Федеральный закон </w:t>
      </w:r>
      <w:r>
        <w:t>"</w:t>
      </w:r>
      <w:r w:rsidRPr="00744451">
        <w:rPr>
          <w:bCs/>
        </w:rPr>
        <w:t>О внесении изменения в статью 6 Федерального закона "О кредитных историях</w:t>
      </w:r>
      <w:r>
        <w:t>"</w:t>
      </w:r>
      <w:r w:rsidRPr="00744451">
        <w:t xml:space="preserve"> в соответствии </w:t>
      </w:r>
      <w:r>
        <w:br/>
      </w:r>
      <w:r w:rsidRPr="00744451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</w:t>
      </w:r>
      <w:bookmarkStart w:id="0" w:name="_GoBack"/>
      <w:bookmarkEnd w:id="0"/>
      <w:r w:rsidRPr="00B51544">
        <w:rPr>
          <w:b/>
          <w:spacing w:val="60"/>
          <w:szCs w:val="28"/>
        </w:rPr>
        <w:t>т</w:t>
      </w:r>
      <w:r>
        <w:t>:</w:t>
      </w:r>
    </w:p>
    <w:p w:rsidR="00744451" w:rsidRDefault="00744451"/>
    <w:p w:rsidR="00744451" w:rsidRPr="00744451" w:rsidRDefault="00744451" w:rsidP="00744451">
      <w:pPr>
        <w:rPr>
          <w:bCs/>
        </w:rPr>
      </w:pPr>
      <w:r>
        <w:t>1. </w:t>
      </w:r>
      <w:r w:rsidRPr="00744451">
        <w:t xml:space="preserve">Одобрить Федеральный закон </w:t>
      </w:r>
      <w:r>
        <w:t>"</w:t>
      </w:r>
      <w:r w:rsidRPr="00744451">
        <w:rPr>
          <w:bCs/>
        </w:rPr>
        <w:t xml:space="preserve">О внесении изменения </w:t>
      </w:r>
      <w:r>
        <w:rPr>
          <w:bCs/>
        </w:rPr>
        <w:br/>
      </w:r>
      <w:r w:rsidRPr="00744451">
        <w:rPr>
          <w:bCs/>
        </w:rPr>
        <w:t>в статью 6 Федерального закона "О кредитных историях"</w:t>
      </w:r>
      <w:r w:rsidRPr="00744451">
        <w:t>.</w:t>
      </w:r>
    </w:p>
    <w:p w:rsidR="00744451" w:rsidRPr="00744451" w:rsidRDefault="00744451" w:rsidP="00744451">
      <w:r>
        <w:t>2. </w:t>
      </w:r>
      <w:r w:rsidRPr="00744451">
        <w:t>Настоящее постановление вступает в силу со дня его принятия.</w:t>
      </w:r>
    </w:p>
    <w:p w:rsidR="00744451" w:rsidRPr="00744451" w:rsidRDefault="00744451" w:rsidP="00744451"/>
    <w:p w:rsidR="00545F85" w:rsidRDefault="00545F85" w:rsidP="00545F85"/>
    <w:p w:rsidR="00545F85" w:rsidRDefault="00545F85" w:rsidP="00545F85"/>
    <w:p w:rsidR="0053487A" w:rsidRDefault="0053487A" w:rsidP="0035192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351928" w:rsidRDefault="00351928" w:rsidP="00351928">
      <w:pPr>
        <w:pStyle w:val="ac"/>
      </w:pPr>
      <w:r>
        <w:t>Москва</w:t>
      </w:r>
    </w:p>
    <w:p w:rsidR="00351928" w:rsidRDefault="00351928" w:rsidP="00351928">
      <w:pPr>
        <w:pStyle w:val="ac"/>
      </w:pPr>
      <w:r>
        <w:t>10 декабря 2025 года</w:t>
      </w:r>
    </w:p>
    <w:p w:rsidR="00351928" w:rsidRDefault="00351928" w:rsidP="00351928">
      <w:pPr>
        <w:pStyle w:val="ac"/>
      </w:pPr>
      <w:r>
        <w:t>№ 55</w:t>
      </w:r>
      <w:r>
        <w:rPr>
          <w:lang w:val="en-US"/>
        </w:rPr>
        <w:t>6</w:t>
      </w:r>
      <w:r>
        <w:t>-СФ</w:t>
      </w: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67B2" w:rsidRDefault="00ED67B2">
      <w:pPr>
        <w:spacing w:line="240" w:lineRule="auto"/>
      </w:pPr>
      <w:r>
        <w:separator/>
      </w:r>
    </w:p>
  </w:endnote>
  <w:endnote w:type="continuationSeparator" w:id="0">
    <w:p w:rsidR="00ED67B2" w:rsidRDefault="00ED67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0E6A5A4-6D4E-44DD-BC7F-1FDC89F78C22}"/>
    <w:embedBold r:id="rId2" w:fontKey="{11F40455-8B5A-4DC9-ADD8-4F47FFDC89E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A1FA0F0-D6A4-4278-8926-81924B8C51E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3487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51928">
      <w:rPr>
        <w:noProof/>
      </w:rPr>
      <w:t>zo7237.docx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FC25B4">
      <w:rPr>
        <w:noProof/>
      </w:rPr>
      <w:t>10.12.25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5192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3487A" w:rsidRDefault="0053487A" w:rsidP="0053487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51928">
      <w:rPr>
        <w:noProof/>
      </w:rPr>
      <w:t>zo7237.docx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5192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67B2" w:rsidRDefault="00ED67B2">
      <w:pPr>
        <w:spacing w:line="240" w:lineRule="auto"/>
      </w:pPr>
      <w:r>
        <w:separator/>
      </w:r>
    </w:p>
  </w:footnote>
  <w:footnote w:type="continuationSeparator" w:id="0">
    <w:p w:rsidR="00ED67B2" w:rsidRDefault="00ED67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5192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DBF"/>
    <w:rsid w:val="000D3F67"/>
    <w:rsid w:val="000E4DBF"/>
    <w:rsid w:val="001057BD"/>
    <w:rsid w:val="00205211"/>
    <w:rsid w:val="002623D0"/>
    <w:rsid w:val="002A1E3D"/>
    <w:rsid w:val="002B772D"/>
    <w:rsid w:val="003114B9"/>
    <w:rsid w:val="003273F1"/>
    <w:rsid w:val="0035125E"/>
    <w:rsid w:val="00351928"/>
    <w:rsid w:val="00423816"/>
    <w:rsid w:val="00493EE3"/>
    <w:rsid w:val="004A68AB"/>
    <w:rsid w:val="00505068"/>
    <w:rsid w:val="0053487A"/>
    <w:rsid w:val="00545F85"/>
    <w:rsid w:val="00555812"/>
    <w:rsid w:val="005B2AEB"/>
    <w:rsid w:val="00646DD5"/>
    <w:rsid w:val="00720496"/>
    <w:rsid w:val="00723EF8"/>
    <w:rsid w:val="00744451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D67B2"/>
    <w:rsid w:val="00F178A8"/>
    <w:rsid w:val="00F21BB0"/>
    <w:rsid w:val="00F9160B"/>
    <w:rsid w:val="00FC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11F63F-7559-460A-9F0B-41FA65903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46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4266D92B2D94C12B8CF1F16743475B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4D42100-B46B-4D36-ACEA-295C610FEC1A}"/>
      </w:docPartPr>
      <w:docPartBody>
        <w:p w:rsidR="00A949E4" w:rsidRDefault="00A949E4">
          <w:pPr>
            <w:pStyle w:val="24266D92B2D94C12B8CF1F16743475B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9E4"/>
    <w:rsid w:val="0033568A"/>
    <w:rsid w:val="00A72687"/>
    <w:rsid w:val="00A94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4266D92B2D94C12B8CF1F16743475B3">
    <w:name w:val="24266D92B2D94C12B8CF1F16743475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ZO05.12.2025 ZO09.12.2025 </dc:description>
  <cp:lastModifiedBy>Жарков М.А.</cp:lastModifiedBy>
  <cp:revision>8</cp:revision>
  <cp:lastPrinted>2025-12-09T15:48:00Z</cp:lastPrinted>
  <dcterms:created xsi:type="dcterms:W3CDTF">2025-12-05T13:07:00Z</dcterms:created>
  <dcterms:modified xsi:type="dcterms:W3CDTF">2025-12-10T07:14:00Z</dcterms:modified>
</cp:coreProperties>
</file>