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B8BDC40AA403462382763DEA22B56907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E100EE" w:rsidRDefault="00545F85" w:rsidP="00E100EE">
            <w:pPr>
              <w:pStyle w:val="af1"/>
              <w:ind w:left="1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B8BDC40AA403462382763DEA22B56907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E100EE" w:rsidRDefault="00E100EE" w:rsidP="00E100EE">
      <w:pPr>
        <w:pStyle w:val="1"/>
        <w:rPr>
          <w:rFonts w:cs="Arial"/>
          <w:bCs/>
        </w:rPr>
      </w:pPr>
      <w:r>
        <w:rPr>
          <w:rFonts w:cs="Arial"/>
        </w:rPr>
        <w:t xml:space="preserve">О Федеральном законе </w:t>
      </w:r>
      <w:r>
        <w:rPr>
          <w:rFonts w:cs="Arial"/>
          <w:bCs/>
        </w:rPr>
        <w:t>"О внесении изменения</w:t>
      </w:r>
    </w:p>
    <w:p w:rsidR="00E100EE" w:rsidRPr="00E100EE" w:rsidRDefault="00E100EE" w:rsidP="00E100EE">
      <w:pPr>
        <w:pStyle w:val="2"/>
      </w:pPr>
      <w:r w:rsidRPr="00E100EE">
        <w:t>в статью 464 Уголовно-процессуального кодекса</w:t>
      </w:r>
    </w:p>
    <w:p w:rsidR="00E100EE" w:rsidRPr="00E100EE" w:rsidRDefault="00E100EE" w:rsidP="00E100EE">
      <w:pPr>
        <w:pStyle w:val="2"/>
      </w:pPr>
      <w:r w:rsidRPr="00E100EE">
        <w:t>Российской Федерации"</w:t>
      </w:r>
    </w:p>
    <w:p w:rsidR="00E100EE" w:rsidRDefault="00E100EE" w:rsidP="00E100EE">
      <w:pPr>
        <w:pStyle w:val="2"/>
      </w:pPr>
    </w:p>
    <w:p w:rsidR="00E100EE" w:rsidRPr="00E100EE" w:rsidRDefault="00E100EE" w:rsidP="00E100EE">
      <w:pPr>
        <w:pStyle w:val="2"/>
      </w:pPr>
    </w:p>
    <w:p w:rsidR="00E100EE" w:rsidRPr="00E100EE" w:rsidRDefault="00E100EE" w:rsidP="00E100EE">
      <w:pPr>
        <w:pStyle w:val="2"/>
      </w:pPr>
    </w:p>
    <w:p w:rsidR="00E100EE" w:rsidRDefault="00E100EE">
      <w:r w:rsidRPr="00E100EE">
        <w:t xml:space="preserve">Рассмотрев принятый Государственной Думой Федерального Собрания Российской Федерации 26 февраля 2026 года Федеральный закон "О внесении изменения в статью 464 Уголовно-процессуального кодекса Российской Федерации", </w:t>
      </w:r>
      <w:r>
        <w:br/>
      </w:r>
      <w:r w:rsidRPr="00E100EE">
        <w:t xml:space="preserve">в соответствии с частью 4 статьи 105 Конституции Российской Федерации </w:t>
      </w:r>
      <w:r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</w:t>
      </w:r>
      <w:bookmarkStart w:id="0" w:name="_GoBack"/>
      <w:bookmarkEnd w:id="0"/>
      <w:r w:rsidRPr="00B51544">
        <w:rPr>
          <w:b/>
          <w:spacing w:val="60"/>
          <w:szCs w:val="28"/>
        </w:rPr>
        <w:t>ляет</w:t>
      </w:r>
      <w:r>
        <w:t>:</w:t>
      </w:r>
    </w:p>
    <w:p w:rsidR="00E100EE" w:rsidRDefault="00E100EE"/>
    <w:p w:rsidR="00E100EE" w:rsidRPr="00E100EE" w:rsidRDefault="00E100EE" w:rsidP="00E100EE">
      <w:r w:rsidRPr="00E100EE">
        <w:t xml:space="preserve">1. Одобрить Федеральный </w:t>
      </w:r>
      <w:r w:rsidR="00DD79ED">
        <w:t xml:space="preserve">закон </w:t>
      </w:r>
      <w:r w:rsidRPr="00E100EE">
        <w:t xml:space="preserve">"О внесении изменения </w:t>
      </w:r>
      <w:r w:rsidR="00DD79ED">
        <w:br/>
      </w:r>
      <w:r w:rsidRPr="00E100EE">
        <w:t>в статью 464 Уголовно-процессуального кодекса Российской Федерации".</w:t>
      </w:r>
    </w:p>
    <w:p w:rsidR="00E100EE" w:rsidRPr="00E100EE" w:rsidRDefault="00E100EE" w:rsidP="00E100EE">
      <w:r w:rsidRPr="00E100EE">
        <w:t>2. Настоящее постановление вступает в силу со дня его принятия.</w:t>
      </w:r>
    </w:p>
    <w:p w:rsidR="00E100EE" w:rsidRDefault="00E100EE" w:rsidP="00E100EE">
      <w:pPr>
        <w:ind w:firstLine="709"/>
        <w:rPr>
          <w:rFonts w:cs="Arial"/>
        </w:rPr>
      </w:pPr>
    </w:p>
    <w:p w:rsidR="00E100EE" w:rsidRDefault="00E100EE" w:rsidP="00E100EE">
      <w:pPr>
        <w:ind w:firstLine="709"/>
        <w:rPr>
          <w:rFonts w:cs="Arial"/>
        </w:rPr>
      </w:pPr>
    </w:p>
    <w:p w:rsidR="00E100EE" w:rsidRDefault="00E100EE" w:rsidP="00E100EE">
      <w:pPr>
        <w:ind w:firstLine="709"/>
      </w:pPr>
    </w:p>
    <w:p w:rsidR="00E100EE" w:rsidRDefault="00E100EE" w:rsidP="006E2446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</w:r>
      <w:r w:rsidR="00F921E6">
        <w:t>В.И. МАТВИЕНКО</w:t>
      </w:r>
    </w:p>
    <w:p w:rsidR="00545F85" w:rsidRDefault="00545F85" w:rsidP="00545F85">
      <w:pPr>
        <w:pStyle w:val="ac"/>
      </w:pPr>
    </w:p>
    <w:p w:rsidR="006E2446" w:rsidRDefault="006E2446" w:rsidP="006E2446">
      <w:pPr>
        <w:pStyle w:val="af"/>
      </w:pPr>
      <w:r>
        <w:t>Москва</w:t>
      </w:r>
    </w:p>
    <w:p w:rsidR="006E2446" w:rsidRDefault="006E2446" w:rsidP="006E2446">
      <w:pPr>
        <w:pStyle w:val="af"/>
      </w:pPr>
      <w:r>
        <w:t>4 марта 2026 года</w:t>
      </w:r>
    </w:p>
    <w:p w:rsidR="00545F85" w:rsidRDefault="006E2446" w:rsidP="006E2446">
      <w:pPr>
        <w:pStyle w:val="af"/>
      </w:pPr>
      <w:r>
        <w:t>№ 72-СФ</w:t>
      </w:r>
    </w:p>
    <w:sectPr w:rsidR="00545F85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427B5" w:rsidRDefault="00A427B5">
      <w:pPr>
        <w:spacing w:line="240" w:lineRule="auto"/>
      </w:pPr>
      <w:r>
        <w:separator/>
      </w:r>
    </w:p>
  </w:endnote>
  <w:endnote w:type="continuationSeparator" w:id="0">
    <w:p w:rsidR="00A427B5" w:rsidRDefault="00A427B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23668D15-5CE7-4E09-AAE4-851F8FD78B87}"/>
    <w:embedBold r:id="rId2" w:fontKey="{84B15393-EA16-4FD3-BDD3-2216DCB84C1B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76825A65-C845-405C-9062-821A49400F2F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DD79ED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6E2446">
      <w:rPr>
        <w:noProof/>
      </w:rPr>
      <w:t>qa10659.docx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1E3193">
      <w:rPr>
        <w:noProof/>
      </w:rPr>
      <w:t>04.03.26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6E2446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F921E6" w:rsidRDefault="00F921E6" w:rsidP="00F921E6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6E2446">
      <w:rPr>
        <w:noProof/>
      </w:rPr>
      <w:t>qa10659.docx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6E2446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427B5" w:rsidRDefault="00A427B5">
      <w:pPr>
        <w:spacing w:line="240" w:lineRule="auto"/>
      </w:pPr>
      <w:r>
        <w:separator/>
      </w:r>
    </w:p>
  </w:footnote>
  <w:footnote w:type="continuationSeparator" w:id="0">
    <w:p w:rsidR="00A427B5" w:rsidRDefault="00A427B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6E2446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76"/>
    <w:rsid w:val="000D3F67"/>
    <w:rsid w:val="001057BD"/>
    <w:rsid w:val="001E3193"/>
    <w:rsid w:val="00205211"/>
    <w:rsid w:val="002623D0"/>
    <w:rsid w:val="002A1E3D"/>
    <w:rsid w:val="002B772D"/>
    <w:rsid w:val="003114B9"/>
    <w:rsid w:val="003273F1"/>
    <w:rsid w:val="0035125E"/>
    <w:rsid w:val="003B69EE"/>
    <w:rsid w:val="00423816"/>
    <w:rsid w:val="004A68AB"/>
    <w:rsid w:val="00505068"/>
    <w:rsid w:val="00545F85"/>
    <w:rsid w:val="005B2AEB"/>
    <w:rsid w:val="00602676"/>
    <w:rsid w:val="006E2446"/>
    <w:rsid w:val="00720496"/>
    <w:rsid w:val="00723EF8"/>
    <w:rsid w:val="0078182C"/>
    <w:rsid w:val="00885B74"/>
    <w:rsid w:val="00910EF7"/>
    <w:rsid w:val="00997F4C"/>
    <w:rsid w:val="00A427B5"/>
    <w:rsid w:val="00A82E08"/>
    <w:rsid w:val="00AA344E"/>
    <w:rsid w:val="00B07D98"/>
    <w:rsid w:val="00B30B27"/>
    <w:rsid w:val="00B33546"/>
    <w:rsid w:val="00B67711"/>
    <w:rsid w:val="00CF27C2"/>
    <w:rsid w:val="00CF731B"/>
    <w:rsid w:val="00DA769E"/>
    <w:rsid w:val="00DD79ED"/>
    <w:rsid w:val="00E02685"/>
    <w:rsid w:val="00E100EE"/>
    <w:rsid w:val="00F178A8"/>
    <w:rsid w:val="00F21BB0"/>
    <w:rsid w:val="00F9160B"/>
    <w:rsid w:val="00F921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846EA8E-3C62-41EE-8016-F59B2BF15B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093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90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01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B8BDC40AA403462382763DEA22B5690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817CEC9-7405-4FBB-B991-18F4E35B1844}"/>
      </w:docPartPr>
      <w:docPartBody>
        <w:p w:rsidR="002D7AFA" w:rsidRDefault="002D7AFA">
          <w:pPr>
            <w:pStyle w:val="B8BDC40AA403462382763DEA22B56907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7AFA"/>
    <w:rsid w:val="002D7AFA"/>
    <w:rsid w:val="00B7228D"/>
    <w:rsid w:val="00E359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B8BDC40AA403462382763DEA22B56907">
    <w:name w:val="B8BDC40AA403462382763DEA22B5690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5</TotalTime>
  <Pages>1</Pages>
  <Words>130</Words>
  <Characters>742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конституционному законодательству и государственному строительству</dc:subject>
  <dc:creator>Заказчик - Гореликова+</dc:creator>
  <cp:keywords/>
  <dc:description>QA02.03.2026 QA02.03.2026 EQ03.03.2026 </dc:description>
  <cp:lastModifiedBy>Жарков М.А.</cp:lastModifiedBy>
  <cp:revision>5</cp:revision>
  <cp:lastPrinted>2026-03-03T13:13:00Z</cp:lastPrinted>
  <dcterms:created xsi:type="dcterms:W3CDTF">2026-03-02T06:33:00Z</dcterms:created>
  <dcterms:modified xsi:type="dcterms:W3CDTF">2026-03-04T05:02:00Z</dcterms:modified>
</cp:coreProperties>
</file>