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6DC13A08CBF4663A9DA1057F52A02B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35C79" w:rsidRDefault="00545F85" w:rsidP="007D1E9F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6DC13A08CBF4663A9DA1057F52A02B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35C79" w:rsidRPr="00435C79" w:rsidRDefault="00435C79" w:rsidP="00435C79">
      <w:pPr>
        <w:pStyle w:val="1"/>
      </w:pPr>
      <w:r w:rsidRPr="00435C79">
        <w:t>О Федеральном законе "О внесении изменений</w:t>
      </w:r>
    </w:p>
    <w:p w:rsidR="00435C79" w:rsidRPr="00435C79" w:rsidRDefault="00435C79" w:rsidP="00435C79">
      <w:pPr>
        <w:pStyle w:val="2"/>
      </w:pPr>
      <w:r w:rsidRPr="00435C79">
        <w:t>в Федеральный закон "Об обязательном медицинском</w:t>
      </w:r>
    </w:p>
    <w:p w:rsidR="00435C79" w:rsidRPr="00435C79" w:rsidRDefault="00435C79" w:rsidP="00435C79">
      <w:pPr>
        <w:pStyle w:val="2"/>
      </w:pPr>
      <w:r w:rsidRPr="00435C79">
        <w:t>страховании в Российской Федерации"</w:t>
      </w:r>
    </w:p>
    <w:p w:rsidR="00435C79" w:rsidRPr="00435C79" w:rsidRDefault="00435C79" w:rsidP="00435C79">
      <w:pPr>
        <w:pStyle w:val="2"/>
      </w:pPr>
    </w:p>
    <w:p w:rsidR="00435C79" w:rsidRPr="00435C79" w:rsidRDefault="00435C79" w:rsidP="00435C79">
      <w:pPr>
        <w:pStyle w:val="2"/>
      </w:pPr>
    </w:p>
    <w:p w:rsidR="00435C79" w:rsidRPr="00435C79" w:rsidRDefault="00435C79" w:rsidP="00435C79">
      <w:pPr>
        <w:pStyle w:val="2"/>
      </w:pPr>
    </w:p>
    <w:p w:rsidR="00435C79" w:rsidRDefault="00435C79">
      <w:r>
        <w:t>Рассмотрев принятый Государственной Думой Федерального Собрания Российской Федерации 20 ноября 2025 года Федеральный закон "О внесении изменений в Федеральный закон "Об обязательном медицинском страховании в Российской Федерации"</w:t>
      </w:r>
      <w:r>
        <w:rPr>
          <w:bCs/>
        </w:rPr>
        <w:t xml:space="preserve"> </w:t>
      </w:r>
      <w:r>
        <w:t xml:space="preserve">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</w:t>
      </w:r>
      <w:bookmarkStart w:id="0" w:name="_GoBack"/>
      <w:bookmarkEnd w:id="0"/>
      <w:r w:rsidRPr="00B51544">
        <w:rPr>
          <w:b/>
          <w:spacing w:val="60"/>
          <w:szCs w:val="28"/>
        </w:rPr>
        <w:t>становляет</w:t>
      </w:r>
      <w:r>
        <w:t>:</w:t>
      </w:r>
    </w:p>
    <w:p w:rsidR="00435C79" w:rsidRDefault="00435C79"/>
    <w:p w:rsidR="00435C79" w:rsidRDefault="00435C79" w:rsidP="00435C79">
      <w:r>
        <w:t xml:space="preserve">1. Одобрить Федеральный закон "О внесении изменений </w:t>
      </w:r>
      <w:r>
        <w:br/>
        <w:t>в Федеральный закон "Об обязательном медицинском страховании в Российской Федерации".</w:t>
      </w:r>
    </w:p>
    <w:p w:rsidR="00435C79" w:rsidRDefault="00435C79" w:rsidP="00435C79">
      <w:r>
        <w:t>2. Настоящее постановление вступает в силу со дня его принятия.</w:t>
      </w:r>
    </w:p>
    <w:p w:rsidR="00435C79" w:rsidRDefault="00435C79" w:rsidP="00435C79"/>
    <w:p w:rsidR="00435C79" w:rsidRDefault="00435C79" w:rsidP="00435C79"/>
    <w:p w:rsidR="00435C79" w:rsidRDefault="00435C79" w:rsidP="00435C79"/>
    <w:p w:rsidR="007D1E9F" w:rsidRDefault="007D1E9F" w:rsidP="00F75FC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75FC6" w:rsidRDefault="00F75FC6" w:rsidP="00F75FC6">
      <w:pPr>
        <w:pStyle w:val="ac"/>
      </w:pPr>
    </w:p>
    <w:p w:rsidR="00F75FC6" w:rsidRDefault="00F75FC6" w:rsidP="00F75FC6">
      <w:pPr>
        <w:pStyle w:val="ac"/>
      </w:pPr>
      <w:r>
        <w:t>Москва</w:t>
      </w:r>
    </w:p>
    <w:p w:rsidR="00F75FC6" w:rsidRDefault="00F75FC6" w:rsidP="00F75FC6">
      <w:pPr>
        <w:pStyle w:val="ac"/>
      </w:pPr>
      <w:r>
        <w:t>26 ноября 2025 года</w:t>
      </w:r>
    </w:p>
    <w:p w:rsidR="00435C79" w:rsidRDefault="00F75FC6" w:rsidP="00435C79">
      <w:pPr>
        <w:pStyle w:val="ac"/>
      </w:pPr>
      <w:r>
        <w:t>№ 51</w:t>
      </w:r>
      <w:r>
        <w:rPr>
          <w:lang w:val="en-US"/>
        </w:rPr>
        <w:t>9</w:t>
      </w:r>
      <w:r>
        <w:t>-СФ</w:t>
      </w:r>
    </w:p>
    <w:sectPr w:rsidR="00435C7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39E" w:rsidRDefault="00EC139E">
      <w:pPr>
        <w:spacing w:line="240" w:lineRule="auto"/>
      </w:pPr>
      <w:r>
        <w:separator/>
      </w:r>
    </w:p>
  </w:endnote>
  <w:endnote w:type="continuationSeparator" w:id="0">
    <w:p w:rsidR="00EC139E" w:rsidRDefault="00EC13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9F5E6C0-9F79-4520-B558-19A085557600}"/>
    <w:embedBold r:id="rId2" w:fontKey="{A39C32C4-63FF-47FC-85A1-DF11E1FE23B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C577225-ACFE-4223-BD4D-6B8C7628570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D1E9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75FC6">
      <w:rPr>
        <w:noProof/>
      </w:rPr>
      <w:t>ss2968.docx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64EC2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75FC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D1E9F" w:rsidRDefault="007D1E9F" w:rsidP="007D1E9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75FC6">
      <w:rPr>
        <w:noProof/>
      </w:rPr>
      <w:t>ss2968.docx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75FC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39E" w:rsidRDefault="00EC139E">
      <w:pPr>
        <w:spacing w:line="240" w:lineRule="auto"/>
      </w:pPr>
      <w:r>
        <w:separator/>
      </w:r>
    </w:p>
  </w:footnote>
  <w:footnote w:type="continuationSeparator" w:id="0">
    <w:p w:rsidR="00EC139E" w:rsidRDefault="00EC13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75FC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C91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35C79"/>
    <w:rsid w:val="004A68AB"/>
    <w:rsid w:val="00505068"/>
    <w:rsid w:val="00545F85"/>
    <w:rsid w:val="005B2AEB"/>
    <w:rsid w:val="00720496"/>
    <w:rsid w:val="00723EF8"/>
    <w:rsid w:val="0078182C"/>
    <w:rsid w:val="007D1E9F"/>
    <w:rsid w:val="00885B74"/>
    <w:rsid w:val="00910EF7"/>
    <w:rsid w:val="00964EC2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B5C91"/>
    <w:rsid w:val="00EC139E"/>
    <w:rsid w:val="00F178A8"/>
    <w:rsid w:val="00F21BB0"/>
    <w:rsid w:val="00F7256B"/>
    <w:rsid w:val="00F75FC6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ECEB3B-7772-4F35-8135-A3F6E123F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70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6DC13A08CBF4663A9DA1057F52A02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9630EF-0FC8-4055-8952-ACB37DA64235}"/>
      </w:docPartPr>
      <w:docPartBody>
        <w:p w:rsidR="0090405E" w:rsidRDefault="0090405E">
          <w:pPr>
            <w:pStyle w:val="26DC13A08CBF4663A9DA1057F52A02B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05E"/>
    <w:rsid w:val="002F6677"/>
    <w:rsid w:val="0090405E"/>
    <w:rsid w:val="00C74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6DC13A08CBF4663A9DA1057F52A02B6">
    <w:name w:val="26DC13A08CBF4663A9DA1057F52A02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Канкулова+</dc:creator>
  <cp:keywords/>
  <dc:description>SS24.11.2025 DE25.11.2025 </dc:description>
  <cp:lastModifiedBy>Жарков М.А.</cp:lastModifiedBy>
  <cp:revision>4</cp:revision>
  <cp:lastPrinted>2025-11-25T13:45:00Z</cp:lastPrinted>
  <dcterms:created xsi:type="dcterms:W3CDTF">2025-11-24T09:23:00Z</dcterms:created>
  <dcterms:modified xsi:type="dcterms:W3CDTF">2025-11-26T07:34:00Z</dcterms:modified>
</cp:coreProperties>
</file>