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0AAB90A02314F8997E525B14A018EB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41D86" w:rsidRDefault="00545F85" w:rsidP="00441D8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0AAB90A02314F8997E525B14A018EB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41D86" w:rsidRDefault="00441D86" w:rsidP="00441D86">
      <w:pPr>
        <w:spacing w:before="720" w:line="240" w:lineRule="atLeast"/>
        <w:ind w:left="0" w:firstLine="0"/>
        <w:jc w:val="center"/>
        <w:textAlignment w:val="auto"/>
        <w:outlineLvl w:val="0"/>
        <w:rPr>
          <w:b/>
        </w:rPr>
      </w:pPr>
      <w:r w:rsidRPr="00441D86">
        <w:rPr>
          <w:b/>
        </w:rPr>
        <w:t xml:space="preserve">О Федеральном </w:t>
      </w:r>
      <w:r w:rsidRPr="00441D86">
        <w:rPr>
          <w:b/>
          <w:szCs w:val="28"/>
        </w:rPr>
        <w:t xml:space="preserve">законе </w:t>
      </w:r>
      <w:r w:rsidRPr="00441D86">
        <w:rPr>
          <w:b/>
        </w:rPr>
        <w:t xml:space="preserve">"Об особенностях оформления </w:t>
      </w:r>
    </w:p>
    <w:p w:rsidR="00441D86" w:rsidRDefault="00441D86" w:rsidP="00441D86">
      <w:pPr>
        <w:pStyle w:val="2"/>
      </w:pPr>
      <w:r w:rsidRPr="00441D86">
        <w:t xml:space="preserve">прав на отдельные виды объектов недвижимости </w:t>
      </w:r>
    </w:p>
    <w:p w:rsidR="00441D86" w:rsidRDefault="00441D86" w:rsidP="00441D86">
      <w:pPr>
        <w:pStyle w:val="2"/>
      </w:pPr>
      <w:r w:rsidRPr="00441D86">
        <w:t xml:space="preserve">и о внесении изменений в отдельные </w:t>
      </w:r>
    </w:p>
    <w:p w:rsidR="00441D86" w:rsidRPr="00441D86" w:rsidRDefault="00441D86" w:rsidP="00441D86">
      <w:pPr>
        <w:pStyle w:val="2"/>
      </w:pPr>
      <w:r w:rsidRPr="00441D86">
        <w:t>законодательные акты Российской Федерации"</w:t>
      </w:r>
    </w:p>
    <w:p w:rsidR="00441D86" w:rsidRDefault="00441D86" w:rsidP="00441D86">
      <w:pPr>
        <w:pStyle w:val="2"/>
      </w:pPr>
    </w:p>
    <w:p w:rsidR="00441D86" w:rsidRPr="00441D86" w:rsidRDefault="00441D86" w:rsidP="00441D86">
      <w:pPr>
        <w:textAlignment w:val="auto"/>
        <w:rPr>
          <w:bCs/>
          <w:spacing w:val="-4"/>
        </w:rPr>
      </w:pPr>
      <w:r w:rsidRPr="00441D86">
        <w:t>Рассмотрев принятый Государственной Думой Федерального Собрания Российской Федерации 17 октября 2023 года Федеральный закон</w:t>
      </w:r>
      <w:r w:rsidRPr="00441D86">
        <w:rPr>
          <w:bCs/>
          <w:spacing w:val="-4"/>
        </w:rPr>
        <w:t xml:space="preserve"> </w:t>
      </w:r>
      <w:r w:rsidRPr="00441D86">
        <w:t xml:space="preserve">"Об особенностях оформления прав </w:t>
      </w:r>
      <w:r>
        <w:br/>
      </w:r>
      <w:r w:rsidRPr="00441D86">
        <w:t xml:space="preserve">на отдельные виды объектов недвижимости и о внесении изменений в отдельные законодательные акты Российской Федерации",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 w:rsidRPr="00441D86">
        <w:t xml:space="preserve">Федерации  </w:t>
      </w:r>
      <w:r w:rsidRPr="00441D86">
        <w:rPr>
          <w:b/>
          <w:spacing w:val="60"/>
          <w:szCs w:val="28"/>
        </w:rPr>
        <w:t>постановляет</w:t>
      </w:r>
      <w:proofErr w:type="gramEnd"/>
      <w:r w:rsidRPr="00441D86">
        <w:t>:</w:t>
      </w:r>
    </w:p>
    <w:p w:rsidR="00441D86" w:rsidRPr="00441D86" w:rsidRDefault="00441D86" w:rsidP="00F2432A">
      <w:pPr>
        <w:spacing w:line="240" w:lineRule="auto"/>
        <w:textAlignment w:val="auto"/>
      </w:pPr>
    </w:p>
    <w:p w:rsidR="00441D86" w:rsidRPr="00441D86" w:rsidRDefault="00441D86" w:rsidP="00441D86">
      <w:pPr>
        <w:textAlignment w:val="auto"/>
      </w:pPr>
      <w:r w:rsidRPr="00441D86">
        <w:t>1. Одобрить Федеральный закон</w:t>
      </w:r>
      <w:r w:rsidRPr="00441D86">
        <w:rPr>
          <w:bCs/>
          <w:spacing w:val="-4"/>
        </w:rPr>
        <w:t xml:space="preserve"> "</w:t>
      </w:r>
      <w:r w:rsidRPr="00441D86">
        <w:t xml:space="preserve">Об особенностях оформления прав на отдельные виды объектов недвижимости </w:t>
      </w:r>
      <w:r>
        <w:br/>
      </w:r>
      <w:r w:rsidRPr="00441D86">
        <w:t>и о внесении изменений в отдельные законодательные акты Российской Федерации"</w:t>
      </w:r>
      <w:r w:rsidRPr="00441D86">
        <w:rPr>
          <w:bCs/>
          <w:spacing w:val="-4"/>
        </w:rPr>
        <w:t>.</w:t>
      </w:r>
    </w:p>
    <w:p w:rsidR="00441D86" w:rsidRPr="00441D86" w:rsidRDefault="00441D86" w:rsidP="00441D86">
      <w:pPr>
        <w:textAlignment w:val="auto"/>
      </w:pPr>
      <w:r w:rsidRPr="00441D86">
        <w:t>2. Настоящее постановление вступает в силу со дня его принятия.</w:t>
      </w:r>
    </w:p>
    <w:p w:rsidR="00441D86" w:rsidRPr="00441D86" w:rsidRDefault="00441D86" w:rsidP="00F2432A">
      <w:pPr>
        <w:spacing w:line="240" w:lineRule="auto"/>
        <w:textAlignment w:val="auto"/>
      </w:pPr>
    </w:p>
    <w:p w:rsidR="00441D86" w:rsidRPr="00441D86" w:rsidRDefault="00441D86" w:rsidP="00712355">
      <w:pPr>
        <w:pStyle w:val="11"/>
      </w:pPr>
    </w:p>
    <w:p w:rsidR="00F2432A" w:rsidRDefault="00441D86" w:rsidP="00712355">
      <w:pPr>
        <w:pStyle w:val="11"/>
      </w:pPr>
      <w:r w:rsidRPr="00441D86">
        <w:t>Председатель</w:t>
      </w:r>
      <w:r w:rsidRPr="00441D86">
        <w:br/>
        <w:t>Совета Федерации</w:t>
      </w:r>
      <w:r w:rsidRPr="00441D86">
        <w:br/>
        <w:t>Федерального Собрания</w:t>
      </w:r>
      <w:r w:rsidRPr="00441D86">
        <w:br/>
        <w:t>Российской Федерации</w:t>
      </w:r>
      <w:r w:rsidR="00F2432A" w:rsidRPr="00F2432A">
        <w:tab/>
      </w:r>
      <w:r w:rsidR="00F2432A">
        <w:tab/>
      </w:r>
      <w:proofErr w:type="spellStart"/>
      <w:r w:rsidR="00F2432A">
        <w:t>В.И</w:t>
      </w:r>
      <w:proofErr w:type="spellEnd"/>
      <w:r w:rsidR="00F2432A">
        <w:t>. МАТВИЕНКО</w:t>
      </w:r>
    </w:p>
    <w:p w:rsidR="00F2432A" w:rsidRPr="002F4284" w:rsidRDefault="00F2432A" w:rsidP="00441D86">
      <w:pPr>
        <w:pStyle w:val="ac"/>
      </w:pPr>
    </w:p>
    <w:p w:rsidR="00712355" w:rsidRDefault="00712355" w:rsidP="00441D86">
      <w:pPr>
        <w:pStyle w:val="ac"/>
      </w:pPr>
      <w:r>
        <w:t>Москва</w:t>
      </w:r>
    </w:p>
    <w:p w:rsidR="00712355" w:rsidRDefault="00712355" w:rsidP="00441D86">
      <w:pPr>
        <w:pStyle w:val="ac"/>
      </w:pPr>
      <w:r>
        <w:t>25 октября 2023 года</w:t>
      </w:r>
    </w:p>
    <w:p w:rsidR="00712355" w:rsidRPr="00712355" w:rsidRDefault="00712355" w:rsidP="00441D86">
      <w:pPr>
        <w:pStyle w:val="ac"/>
      </w:pPr>
      <w:r>
        <w:t>№ 618-СФ</w:t>
      </w:r>
    </w:p>
    <w:sectPr w:rsidR="00712355" w:rsidRPr="0071235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256" w:rsidRDefault="00416256">
      <w:pPr>
        <w:spacing w:line="240" w:lineRule="auto"/>
      </w:pPr>
      <w:r>
        <w:separator/>
      </w:r>
    </w:p>
  </w:endnote>
  <w:endnote w:type="continuationSeparator" w:id="0">
    <w:p w:rsidR="00416256" w:rsidRDefault="004162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C7EDC00-75E3-4293-9640-02F880F347A5}"/>
    <w:embedBold r:id="rId2" w:fontKey="{FEC06B42-275A-4B95-92B2-F3E1A15AC9F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2DDF1B3-0447-4BDD-A785-3171F8613AD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2432A" w:rsidRDefault="006808E0" w:rsidP="00F2432A">
    <w:pPr>
      <w:pStyle w:val="a9"/>
    </w:pPr>
    <w:fldSimple w:instr=" FILENAME  \* MERGEFORMAT ">
      <w:r w:rsidR="00712355">
        <w:rPr>
          <w:noProof/>
        </w:rPr>
        <w:t>de3064.docx</w:t>
      </w:r>
    </w:fldSimple>
    <w:r w:rsidR="00F2432A">
      <w:t xml:space="preserve">   </w:t>
    </w:r>
    <w:fldSimple w:instr=" USERINITIALS  \* MERGEFORMAT ">
      <w:r w:rsidR="00712355">
        <w:rPr>
          <w:noProof/>
        </w:rPr>
        <w:t>645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2432A" w:rsidRDefault="006808E0" w:rsidP="00F2432A">
    <w:pPr>
      <w:pStyle w:val="a9"/>
    </w:pPr>
    <w:fldSimple w:instr=" FILENAME  \* MERGEFORMAT ">
      <w:r w:rsidR="00712355">
        <w:rPr>
          <w:noProof/>
        </w:rPr>
        <w:t>de3064.docx</w:t>
      </w:r>
    </w:fldSimple>
    <w:r w:rsidR="00F2432A">
      <w:t xml:space="preserve">   </w:t>
    </w:r>
    <w:fldSimple w:instr=" USERINITIALS  \* MERGEFORMAT ">
      <w:r w:rsidR="00712355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256" w:rsidRDefault="00416256">
      <w:pPr>
        <w:spacing w:line="240" w:lineRule="auto"/>
      </w:pPr>
      <w:r>
        <w:separator/>
      </w:r>
    </w:p>
  </w:footnote>
  <w:footnote w:type="continuationSeparator" w:id="0">
    <w:p w:rsidR="00416256" w:rsidRDefault="004162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1235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61"/>
    <w:rsid w:val="000D3F67"/>
    <w:rsid w:val="001057BD"/>
    <w:rsid w:val="00205211"/>
    <w:rsid w:val="002623D0"/>
    <w:rsid w:val="002A1E3D"/>
    <w:rsid w:val="002B772D"/>
    <w:rsid w:val="002F4284"/>
    <w:rsid w:val="003114B9"/>
    <w:rsid w:val="003273F1"/>
    <w:rsid w:val="0035125E"/>
    <w:rsid w:val="00416256"/>
    <w:rsid w:val="00423816"/>
    <w:rsid w:val="00441D86"/>
    <w:rsid w:val="004A68AB"/>
    <w:rsid w:val="00505068"/>
    <w:rsid w:val="00545F85"/>
    <w:rsid w:val="005B2AEB"/>
    <w:rsid w:val="006808E0"/>
    <w:rsid w:val="00712355"/>
    <w:rsid w:val="00720496"/>
    <w:rsid w:val="00723EF8"/>
    <w:rsid w:val="0078182C"/>
    <w:rsid w:val="00792F61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B70A2"/>
    <w:rsid w:val="00E02685"/>
    <w:rsid w:val="00F178A8"/>
    <w:rsid w:val="00F21BB0"/>
    <w:rsid w:val="00F2432A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283E0B-A764-4761-A4E9-1659001C7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2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0AAB90A02314F8997E525B14A018EB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D3E813-7B2E-4A88-8633-34F7F21E1C0A}"/>
      </w:docPartPr>
      <w:docPartBody>
        <w:p w:rsidR="00E27639" w:rsidRDefault="00E27639">
          <w:pPr>
            <w:pStyle w:val="80AAB90A02314F8997E525B14A018EB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639"/>
    <w:rsid w:val="00E27639"/>
    <w:rsid w:val="00E71A71"/>
    <w:rsid w:val="00F7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0AAB90A02314F8997E525B14A018EB3">
    <w:name w:val="80AAB90A02314F8997E525B14A018E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0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мазулина+</dc:creator>
  <cp:keywords/>
  <dc:description>DE19.10.2023 SA20.10.2023</dc:description>
  <cp:lastModifiedBy>Беляевская Н.А.</cp:lastModifiedBy>
  <cp:revision>2</cp:revision>
  <cp:lastPrinted>2023-10-24T13:07:00Z</cp:lastPrinted>
  <dcterms:created xsi:type="dcterms:W3CDTF">2023-10-24T13:10:00Z</dcterms:created>
  <dcterms:modified xsi:type="dcterms:W3CDTF">2023-10-24T13:10:00Z</dcterms:modified>
</cp:coreProperties>
</file>