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5050B96E9EA4E0386A2F42931F7575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76B9E" w:rsidRDefault="00545F85" w:rsidP="00276B9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5050B96E9EA4E0386A2F42931F7575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76B9E" w:rsidRPr="00276B9E" w:rsidRDefault="00276B9E" w:rsidP="00276B9E">
      <w:pPr>
        <w:pStyle w:val="1"/>
      </w:pPr>
      <w:r w:rsidRPr="00276B9E">
        <w:t xml:space="preserve">О Федеральном законе "О ратификации Соглашения </w:t>
      </w:r>
    </w:p>
    <w:p w:rsidR="00276B9E" w:rsidRPr="00276B9E" w:rsidRDefault="00276B9E" w:rsidP="00276B9E">
      <w:pPr>
        <w:pStyle w:val="2"/>
      </w:pPr>
      <w:r w:rsidRPr="00276B9E">
        <w:t xml:space="preserve">между Правительством Российской Федерации </w:t>
      </w:r>
    </w:p>
    <w:p w:rsidR="00276B9E" w:rsidRDefault="00276B9E" w:rsidP="00276B9E">
      <w:pPr>
        <w:pStyle w:val="2"/>
      </w:pPr>
      <w:r w:rsidRPr="00276B9E">
        <w:t xml:space="preserve">и Правительством Республики Куба </w:t>
      </w:r>
    </w:p>
    <w:p w:rsidR="00276B9E" w:rsidRPr="00276B9E" w:rsidRDefault="00276B9E" w:rsidP="00276B9E">
      <w:pPr>
        <w:pStyle w:val="2"/>
      </w:pPr>
      <w:r w:rsidRPr="00276B9E">
        <w:t>о военном сотрудничестве"</w:t>
      </w:r>
    </w:p>
    <w:p w:rsidR="00276B9E" w:rsidRDefault="00276B9E" w:rsidP="00276B9E">
      <w:pPr>
        <w:pStyle w:val="2"/>
      </w:pPr>
    </w:p>
    <w:p w:rsidR="00276B9E" w:rsidRPr="00276B9E" w:rsidRDefault="00276B9E" w:rsidP="00276B9E">
      <w:pPr>
        <w:pStyle w:val="2"/>
      </w:pPr>
    </w:p>
    <w:p w:rsidR="00276B9E" w:rsidRDefault="00276B9E">
      <w:r>
        <w:rPr>
          <w:szCs w:val="28"/>
        </w:rPr>
        <w:t>Рассмотрев принятый Государственной Думой</w:t>
      </w:r>
      <w:r>
        <w:rPr>
          <w:sz w:val="26"/>
          <w:szCs w:val="26"/>
        </w:rPr>
        <w:t xml:space="preserve"> </w:t>
      </w:r>
      <w:r>
        <w:rPr>
          <w:szCs w:val="28"/>
        </w:rPr>
        <w:t>Федерального</w:t>
      </w:r>
      <w:r>
        <w:t xml:space="preserve"> Собрания Российской Федерации 7 октября 2025 года Федеральный закон "О ратификации Соглашения между Правительством Российской Федерации и Правительством Республики Куба о военном сотрудничестве" 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276B9E" w:rsidRDefault="00276B9E"/>
    <w:p w:rsidR="00276B9E" w:rsidRDefault="00276B9E" w:rsidP="00276B9E">
      <w:r>
        <w:t xml:space="preserve">1. Одобрить Федеральный закон "О ратификации Соглашения между Правительством Российской Федерации </w:t>
      </w:r>
      <w:r>
        <w:br/>
        <w:t>и Правительством Республики Куба о военном сотрудничестве".</w:t>
      </w:r>
    </w:p>
    <w:p w:rsidR="00276B9E" w:rsidRDefault="00276B9E" w:rsidP="00276B9E">
      <w:r>
        <w:t>2. Настоящее постановление вступает в силу со дня его принятия.</w:t>
      </w:r>
    </w:p>
    <w:p w:rsidR="00276B9E" w:rsidRDefault="00276B9E" w:rsidP="00276B9E"/>
    <w:p w:rsidR="0065177A" w:rsidRDefault="0065177A" w:rsidP="0002052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276B9E" w:rsidRDefault="00276B9E" w:rsidP="00276B9E">
      <w:pPr>
        <w:pStyle w:val="ac"/>
      </w:pPr>
    </w:p>
    <w:p w:rsidR="00020524" w:rsidRDefault="00020524" w:rsidP="00020524">
      <w:pPr>
        <w:pStyle w:val="ac"/>
      </w:pPr>
      <w:r>
        <w:t>Москва</w:t>
      </w:r>
    </w:p>
    <w:p w:rsidR="00020524" w:rsidRDefault="00020524" w:rsidP="00020524">
      <w:pPr>
        <w:pStyle w:val="ac"/>
      </w:pPr>
      <w:r>
        <w:t>8 октября 2025 года</w:t>
      </w:r>
    </w:p>
    <w:p w:rsidR="00020524" w:rsidRDefault="00020524" w:rsidP="00020524">
      <w:pPr>
        <w:pStyle w:val="ac"/>
      </w:pPr>
      <w:r>
        <w:t>№ 42</w:t>
      </w:r>
      <w:r>
        <w:rPr>
          <w:lang w:val="en-US"/>
        </w:rPr>
        <w:t>4</w:t>
      </w:r>
      <w:r>
        <w:t>-</w:t>
      </w:r>
      <w:proofErr w:type="spellStart"/>
      <w:r>
        <w:t>СФ</w:t>
      </w:r>
      <w:proofErr w:type="spellEnd"/>
    </w:p>
    <w:sectPr w:rsidR="0002052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5547" w:rsidRDefault="00865547">
      <w:pPr>
        <w:spacing w:line="240" w:lineRule="auto"/>
      </w:pPr>
      <w:r>
        <w:separator/>
      </w:r>
    </w:p>
  </w:endnote>
  <w:endnote w:type="continuationSeparator" w:id="0">
    <w:p w:rsidR="00865547" w:rsidRDefault="008655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E9CEC66-7554-4CF2-82D3-7387B71B12ED}"/>
    <w:embedBold r:id="rId2" w:fontKey="{FDD9BBD8-B079-486C-B9CD-1F3938EFAFE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3197049-5928-47B0-B134-257AF2E5240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5177A" w:rsidRDefault="0065177A" w:rsidP="006517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20524">
      <w:rPr>
        <w:noProof/>
      </w:rPr>
      <w:t>sa10281.docx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2052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5177A" w:rsidRDefault="0065177A" w:rsidP="006517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20524">
      <w:rPr>
        <w:noProof/>
      </w:rPr>
      <w:t>sa10281.docx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2052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5547" w:rsidRDefault="00865547">
      <w:pPr>
        <w:spacing w:line="240" w:lineRule="auto"/>
      </w:pPr>
      <w:r>
        <w:separator/>
      </w:r>
    </w:p>
  </w:footnote>
  <w:footnote w:type="continuationSeparator" w:id="0">
    <w:p w:rsidR="00865547" w:rsidRDefault="008655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2052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BE6"/>
    <w:rsid w:val="00020524"/>
    <w:rsid w:val="000D3F67"/>
    <w:rsid w:val="001057BD"/>
    <w:rsid w:val="00112BE6"/>
    <w:rsid w:val="00205211"/>
    <w:rsid w:val="002623D0"/>
    <w:rsid w:val="00276B9E"/>
    <w:rsid w:val="002A1E3D"/>
    <w:rsid w:val="002B772D"/>
    <w:rsid w:val="003114B9"/>
    <w:rsid w:val="00317297"/>
    <w:rsid w:val="003273F1"/>
    <w:rsid w:val="0035125E"/>
    <w:rsid w:val="00423816"/>
    <w:rsid w:val="004A68AB"/>
    <w:rsid w:val="00505068"/>
    <w:rsid w:val="00545F85"/>
    <w:rsid w:val="005B2AEB"/>
    <w:rsid w:val="0065177A"/>
    <w:rsid w:val="00720496"/>
    <w:rsid w:val="00723EF8"/>
    <w:rsid w:val="0078182C"/>
    <w:rsid w:val="00865547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92120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D8AE33-3BF2-49B0-92C3-9221DC41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5050B96E9EA4E0386A2F42931F757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A6221B-A289-45E8-9834-42F3F477C870}"/>
      </w:docPartPr>
      <w:docPartBody>
        <w:p w:rsidR="006C5091" w:rsidRDefault="006C5091">
          <w:pPr>
            <w:pStyle w:val="05050B96E9EA4E0386A2F42931F7575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091"/>
    <w:rsid w:val="006C5091"/>
    <w:rsid w:val="0092584B"/>
    <w:rsid w:val="00EB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5050B96E9EA4E0386A2F42931F75759">
    <w:name w:val="05050B96E9EA4E0386A2F42931F75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Копий+</dc:creator>
  <cp:keywords/>
  <dc:description>SA03.10.2025 ZO06.10.2025 </dc:description>
  <cp:lastModifiedBy>Жарков М.А.</cp:lastModifiedBy>
  <cp:revision>4</cp:revision>
  <cp:lastPrinted>2025-10-08T05:50:00Z</cp:lastPrinted>
  <dcterms:created xsi:type="dcterms:W3CDTF">2025-10-03T11:24:00Z</dcterms:created>
  <dcterms:modified xsi:type="dcterms:W3CDTF">2025-10-08T06:06:00Z</dcterms:modified>
</cp:coreProperties>
</file>