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0B9CA28DF6FA4A319E4A2EFA3BA004C4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AA344E" w:rsidRDefault="00545F85" w:rsidP="00DA5F99">
            <w:pPr>
              <w:pStyle w:val="af1"/>
              <w:ind w:left="1"/>
              <w:rPr>
                <w:lang w:val="en-US"/>
              </w:rPr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0B9CA28DF6FA4A319E4A2EFA3BA004C4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DA5F99" w:rsidRDefault="00DA5F99" w:rsidP="00DA5F99">
      <w:pPr>
        <w:pStyle w:val="1"/>
        <w:rPr>
          <w:rFonts w:ascii="Times New Roman" w:hAnsi="Times New Roman"/>
        </w:rPr>
      </w:pPr>
      <w:r>
        <w:t>Об изменениях составов комитетов Совета Федерации</w:t>
      </w:r>
    </w:p>
    <w:p w:rsidR="00DA5F99" w:rsidRDefault="00DA5F99" w:rsidP="00DA5F99">
      <w:pPr>
        <w:pStyle w:val="2"/>
      </w:pPr>
    </w:p>
    <w:p w:rsidR="00DA5F99" w:rsidRPr="00DA5F99" w:rsidRDefault="00DA5F99" w:rsidP="00DA5F99">
      <w:pPr>
        <w:pStyle w:val="2"/>
      </w:pPr>
    </w:p>
    <w:p w:rsidR="00DA5F99" w:rsidRDefault="00DA5F99" w:rsidP="00DA5F99"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DA5F99" w:rsidRDefault="00DA5F99" w:rsidP="00DA5F99"/>
    <w:p w:rsidR="0005073F" w:rsidRDefault="0005073F" w:rsidP="00DA5F99">
      <w:r>
        <w:t xml:space="preserve">1. Ввести в состав Комитета Совета Федерации </w:t>
      </w:r>
      <w:r>
        <w:br/>
        <w:t>по международным делам сенатора Российской Федерации Перминову Елену Алексеевну.</w:t>
      </w:r>
    </w:p>
    <w:p w:rsidR="00DA5F99" w:rsidRDefault="0005073F" w:rsidP="00DA5F99">
      <w:r>
        <w:t>2</w:t>
      </w:r>
      <w:r w:rsidR="00DA5F99">
        <w:t xml:space="preserve">. Ввести в состав Комитета Совета Федерации </w:t>
      </w:r>
      <w:r w:rsidR="00DA5F99">
        <w:br/>
        <w:t>по социальной политике сенатора Российской Федерации Синицына Алексея Владимировича.</w:t>
      </w:r>
    </w:p>
    <w:p w:rsidR="00DA5F99" w:rsidRDefault="0005073F" w:rsidP="00DA5F99">
      <w:r>
        <w:t>3</w:t>
      </w:r>
      <w:r w:rsidR="00DA5F99">
        <w:t xml:space="preserve">. Вывести из состава Комитета Совета Федерации </w:t>
      </w:r>
      <w:r w:rsidR="00DA5F99">
        <w:br/>
        <w:t>по экономической политике сенатора Российской Федерации Синицына Алексея Владимировича.</w:t>
      </w:r>
    </w:p>
    <w:p w:rsidR="00110561" w:rsidRDefault="0005073F" w:rsidP="00110561">
      <w:r>
        <w:t>4</w:t>
      </w:r>
      <w:r w:rsidR="00DA5F99">
        <w:t>. </w:t>
      </w:r>
      <w:r>
        <w:t xml:space="preserve">Вывести из состава Комитета Совета Федерации </w:t>
      </w:r>
      <w:r>
        <w:br/>
        <w:t xml:space="preserve">по социальной политике сенатора </w:t>
      </w:r>
      <w:r w:rsidR="00110561">
        <w:t>Российской Федерации Перминову Елену Алексеевну.</w:t>
      </w:r>
    </w:p>
    <w:p w:rsidR="00DA5F99" w:rsidRDefault="0005073F" w:rsidP="00DA5F99">
      <w:r>
        <w:t xml:space="preserve">5. Настоящее постановление вступает в силу со дня </w:t>
      </w:r>
      <w:r>
        <w:br/>
        <w:t>его принятия</w:t>
      </w:r>
      <w:r w:rsidR="00110561">
        <w:t>.</w:t>
      </w:r>
    </w:p>
    <w:p w:rsidR="00DA5F99" w:rsidRDefault="00DA5F99" w:rsidP="00DA5F99"/>
    <w:p w:rsidR="00110561" w:rsidRDefault="00110561" w:rsidP="00DA5F99"/>
    <w:p w:rsidR="00DA5F99" w:rsidRDefault="00DA5F99" w:rsidP="00100A0B">
      <w:pPr>
        <w:pStyle w:val="11"/>
      </w:pPr>
      <w:r>
        <w:t xml:space="preserve">Председатель </w:t>
      </w:r>
    </w:p>
    <w:p w:rsidR="00DA5F99" w:rsidRDefault="00DA5F99" w:rsidP="00100A0B">
      <w:pPr>
        <w:pStyle w:val="11"/>
      </w:pPr>
      <w:r>
        <w:t>Совета Федерации</w:t>
      </w:r>
    </w:p>
    <w:p w:rsidR="00DA5F99" w:rsidRDefault="00DA5F99" w:rsidP="00100A0B">
      <w:pPr>
        <w:pStyle w:val="11"/>
      </w:pPr>
      <w:r>
        <w:t>Федерального Собрания</w:t>
      </w:r>
    </w:p>
    <w:p w:rsidR="00545F85" w:rsidRDefault="00DA5F99" w:rsidP="00100A0B">
      <w:pPr>
        <w:pStyle w:val="11"/>
      </w:pPr>
      <w:r>
        <w:t>Российской Федерации</w:t>
      </w:r>
      <w:r>
        <w:tab/>
      </w:r>
      <w:r w:rsidR="00110561">
        <w:tab/>
      </w:r>
      <w:r w:rsidR="008253DD">
        <w:t>В.И. МАТВИЕНКО</w:t>
      </w:r>
    </w:p>
    <w:p w:rsidR="00100A0B" w:rsidRDefault="00100A0B" w:rsidP="00100A0B">
      <w:pPr>
        <w:pStyle w:val="11"/>
      </w:pPr>
    </w:p>
    <w:p w:rsidR="00100A0B" w:rsidRDefault="00100A0B" w:rsidP="00100A0B">
      <w:pPr>
        <w:pStyle w:val="11"/>
        <w:rPr>
          <w:b w:val="0"/>
        </w:rPr>
      </w:pPr>
      <w:r>
        <w:rPr>
          <w:b w:val="0"/>
        </w:rPr>
        <w:t>Москва</w:t>
      </w:r>
    </w:p>
    <w:p w:rsidR="00100A0B" w:rsidRDefault="00100A0B" w:rsidP="00100A0B">
      <w:pPr>
        <w:pStyle w:val="11"/>
        <w:rPr>
          <w:b w:val="0"/>
        </w:rPr>
      </w:pPr>
      <w:r>
        <w:rPr>
          <w:b w:val="0"/>
          <w:lang w:val="en-US"/>
        </w:rPr>
        <w:t>2</w:t>
      </w:r>
      <w:bookmarkStart w:id="0" w:name="_GoBack"/>
      <w:bookmarkEnd w:id="0"/>
      <w:r>
        <w:rPr>
          <w:b w:val="0"/>
        </w:rPr>
        <w:t>8 января 2026 года</w:t>
      </w:r>
    </w:p>
    <w:p w:rsidR="00100A0B" w:rsidRPr="00100A0B" w:rsidRDefault="00100A0B" w:rsidP="00100A0B">
      <w:pPr>
        <w:pStyle w:val="11"/>
        <w:rPr>
          <w:b w:val="0"/>
        </w:rPr>
      </w:pPr>
      <w:r>
        <w:rPr>
          <w:b w:val="0"/>
        </w:rPr>
        <w:t xml:space="preserve">№ </w:t>
      </w:r>
      <w:r>
        <w:rPr>
          <w:b w:val="0"/>
          <w:lang w:val="en-US"/>
        </w:rPr>
        <w:t>2</w:t>
      </w:r>
      <w:r>
        <w:rPr>
          <w:b w:val="0"/>
        </w:rPr>
        <w:t>-СФ</w:t>
      </w:r>
    </w:p>
    <w:sectPr w:rsidR="00100A0B" w:rsidRPr="00100A0B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2D7F" w:rsidRDefault="009A2D7F">
      <w:pPr>
        <w:spacing w:line="240" w:lineRule="auto"/>
      </w:pPr>
      <w:r>
        <w:separator/>
      </w:r>
    </w:p>
  </w:endnote>
  <w:endnote w:type="continuationSeparator" w:id="0">
    <w:p w:rsidR="009A2D7F" w:rsidRDefault="009A2D7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DF960ECB-16CC-46CC-B13A-7B9C55458529}"/>
    <w:embedBold r:id="rId2" w:fontKey="{22D0D719-6035-4A94-8B6B-DC9F8DAF045A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CC1DDC3D-2EE8-4C34-8DA6-EEFBAF67714C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8253DD" w:rsidRDefault="008253DD" w:rsidP="008253DD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100A0B">
      <w:rPr>
        <w:noProof/>
      </w:rPr>
      <w:t>am2803.docx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100A0B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8253DD" w:rsidRDefault="008253DD" w:rsidP="008253DD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100A0B">
      <w:rPr>
        <w:noProof/>
      </w:rPr>
      <w:t>am2803.docx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100A0B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2D7F" w:rsidRDefault="009A2D7F">
      <w:pPr>
        <w:spacing w:line="240" w:lineRule="auto"/>
      </w:pPr>
      <w:r>
        <w:separator/>
      </w:r>
    </w:p>
  </w:footnote>
  <w:footnote w:type="continuationSeparator" w:id="0">
    <w:p w:rsidR="009A2D7F" w:rsidRDefault="009A2D7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100A0B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701D"/>
    <w:rsid w:val="0005073F"/>
    <w:rsid w:val="00060C0D"/>
    <w:rsid w:val="000D3F67"/>
    <w:rsid w:val="00100A0B"/>
    <w:rsid w:val="001057BD"/>
    <w:rsid w:val="00110561"/>
    <w:rsid w:val="001242B7"/>
    <w:rsid w:val="0017701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60F02"/>
    <w:rsid w:val="005B2AEB"/>
    <w:rsid w:val="00720496"/>
    <w:rsid w:val="00723EF8"/>
    <w:rsid w:val="0078182C"/>
    <w:rsid w:val="008253DD"/>
    <w:rsid w:val="00885B74"/>
    <w:rsid w:val="009045D7"/>
    <w:rsid w:val="00910EF7"/>
    <w:rsid w:val="00997F4C"/>
    <w:rsid w:val="009A2D7F"/>
    <w:rsid w:val="00A82E08"/>
    <w:rsid w:val="00AA344E"/>
    <w:rsid w:val="00B07D98"/>
    <w:rsid w:val="00B30B27"/>
    <w:rsid w:val="00B33546"/>
    <w:rsid w:val="00B67711"/>
    <w:rsid w:val="00B919D0"/>
    <w:rsid w:val="00CF27C2"/>
    <w:rsid w:val="00CF731B"/>
    <w:rsid w:val="00DA5F99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560795D-BCE0-4239-9DA3-5A1D06D18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18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4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1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1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0B9CA28DF6FA4A319E4A2EFA3BA004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281B614-2EF2-48AD-8A1C-23FD292898FF}"/>
      </w:docPartPr>
      <w:docPartBody>
        <w:p w:rsidR="00F4540A" w:rsidRDefault="00F4540A">
          <w:pPr>
            <w:pStyle w:val="0B9CA28DF6FA4A319E4A2EFA3BA004C4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40A"/>
    <w:rsid w:val="00603914"/>
    <w:rsid w:val="00E861C2"/>
    <w:rsid w:val="00F45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0B9CA28DF6FA4A319E4A2EFA3BA004C4">
    <w:name w:val="0B9CA28DF6FA4A319E4A2EFA3BA004C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9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Регламенту и организации парламентской деятельности</dc:subject>
  <dc:creator>Заказчик - Гусейнов+</dc:creator>
  <cp:keywords/>
  <dc:description>AM27.01.2026 AM27.01.2026 SS27.01.2026 SS27.01.2026 </dc:description>
  <cp:lastModifiedBy>Жарков М.А.</cp:lastModifiedBy>
  <cp:revision>10</cp:revision>
  <cp:lastPrinted>2026-01-28T05:50:00Z</cp:lastPrinted>
  <dcterms:created xsi:type="dcterms:W3CDTF">2026-01-27T08:07:00Z</dcterms:created>
  <dcterms:modified xsi:type="dcterms:W3CDTF">2026-01-28T05:54:00Z</dcterms:modified>
</cp:coreProperties>
</file>