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3C1FB6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2CBBC5AE5574CE087AE0B0A07B5FFA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076F38" w:rsidRDefault="00545F85" w:rsidP="00076F38">
            <w:pPr>
              <w:pStyle w:val="a6"/>
            </w:pPr>
          </w:p>
        </w:tc>
      </w:tr>
      <w:tr w:rsidR="00545F85" w:rsidRPr="00545F85" w:rsidTr="003C1FB6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2CBBC5AE5574CE087AE0B0A07B5FFA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76F38" w:rsidRDefault="00076F38" w:rsidP="00076F38">
      <w:pPr>
        <w:pStyle w:val="1"/>
      </w:pPr>
      <w:r w:rsidRPr="00076F38">
        <w:t xml:space="preserve">О Федеральном законе "О внесении изменений </w:t>
      </w:r>
    </w:p>
    <w:p w:rsidR="00076F38" w:rsidRDefault="00076F38" w:rsidP="00076F38">
      <w:pPr>
        <w:pStyle w:val="2"/>
      </w:pPr>
      <w:r w:rsidRPr="00076F38">
        <w:t xml:space="preserve">в статьи 21 и 37 Федерального закона "О гражданстве </w:t>
      </w:r>
    </w:p>
    <w:p w:rsidR="00076F38" w:rsidRPr="00076F38" w:rsidRDefault="00076F38" w:rsidP="00076F38">
      <w:pPr>
        <w:pStyle w:val="2"/>
      </w:pPr>
      <w:r w:rsidRPr="00076F38">
        <w:t>Российской Федерации"</w:t>
      </w:r>
    </w:p>
    <w:p w:rsidR="00076F38" w:rsidRPr="00076F38" w:rsidRDefault="00076F38" w:rsidP="00076F38">
      <w:pPr>
        <w:pStyle w:val="2"/>
      </w:pPr>
    </w:p>
    <w:p w:rsidR="00076F38" w:rsidRDefault="00076F38" w:rsidP="00076F38">
      <w:pPr>
        <w:pStyle w:val="2"/>
      </w:pPr>
    </w:p>
    <w:p w:rsidR="00076F38" w:rsidRPr="00076F38" w:rsidRDefault="00076F38" w:rsidP="00076F38">
      <w:pPr>
        <w:pStyle w:val="2"/>
      </w:pPr>
    </w:p>
    <w:p w:rsidR="00076F38" w:rsidRDefault="00076F38">
      <w:r w:rsidRPr="00076F38">
        <w:t xml:space="preserve">Рассмотрев принятый Государственной Думой Федерального Собрания Российской Федерации 10 декабря 2025 года Федеральный закон "О внесении изменений в статьи 21 и 37 Федерального закона "О гражданстве Российской Федерации", </w:t>
      </w:r>
      <w:r>
        <w:br/>
      </w:r>
      <w:r w:rsidRPr="00076F38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076F38" w:rsidRDefault="00076F38"/>
    <w:p w:rsidR="00076F38" w:rsidRPr="00076F38" w:rsidRDefault="00076F38" w:rsidP="00076F38">
      <w:pPr>
        <w:rPr>
          <w:szCs w:val="24"/>
        </w:rPr>
      </w:pPr>
      <w:r w:rsidRPr="00076F38">
        <w:rPr>
          <w:szCs w:val="24"/>
        </w:rPr>
        <w:t xml:space="preserve">1. Одобрить Федеральный закон "О внесении изменений </w:t>
      </w:r>
      <w:r>
        <w:rPr>
          <w:szCs w:val="24"/>
        </w:rPr>
        <w:br/>
      </w:r>
      <w:r w:rsidRPr="00076F38">
        <w:rPr>
          <w:szCs w:val="24"/>
        </w:rPr>
        <w:t>в статьи 21 и 37 Федерального закона "О гражданстве Российской Федерации".</w:t>
      </w:r>
    </w:p>
    <w:p w:rsidR="00076F38" w:rsidRPr="00076F38" w:rsidRDefault="00076F38" w:rsidP="00076F38">
      <w:pPr>
        <w:rPr>
          <w:rFonts w:cs="Arial"/>
          <w:szCs w:val="24"/>
        </w:rPr>
      </w:pPr>
      <w:r w:rsidRPr="00076F38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076F38" w:rsidRDefault="00076F38" w:rsidP="003C1FB6">
      <w:pPr>
        <w:spacing w:line="240" w:lineRule="auto"/>
        <w:rPr>
          <w:rFonts w:cs="Arial"/>
          <w:szCs w:val="24"/>
        </w:rPr>
      </w:pPr>
    </w:p>
    <w:p w:rsidR="00076F38" w:rsidRPr="00076F38" w:rsidRDefault="00076F38" w:rsidP="003C1FB6">
      <w:pPr>
        <w:spacing w:line="240" w:lineRule="auto"/>
        <w:rPr>
          <w:rFonts w:cs="Arial"/>
          <w:szCs w:val="24"/>
        </w:rPr>
      </w:pPr>
    </w:p>
    <w:p w:rsidR="00076F38" w:rsidRPr="003C1FB6" w:rsidRDefault="00076F38" w:rsidP="003C1FB6">
      <w:pPr>
        <w:spacing w:line="240" w:lineRule="auto"/>
        <w:rPr>
          <w:sz w:val="22"/>
          <w:szCs w:val="22"/>
        </w:rPr>
      </w:pPr>
    </w:p>
    <w:p w:rsidR="00CA3690" w:rsidRDefault="00CA3690" w:rsidP="003C1FB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Pr="00076F38" w:rsidRDefault="00545F85" w:rsidP="00076F38">
      <w:pPr>
        <w:pStyle w:val="ac"/>
      </w:pPr>
    </w:p>
    <w:p w:rsidR="00545F85" w:rsidRDefault="00545F85" w:rsidP="00545F85">
      <w:pPr>
        <w:pStyle w:val="af"/>
      </w:pPr>
    </w:p>
    <w:p w:rsidR="003C1FB6" w:rsidRDefault="003C1FB6">
      <w:pPr>
        <w:pStyle w:val="af"/>
      </w:pPr>
      <w:r>
        <w:t>Москва</w:t>
      </w:r>
    </w:p>
    <w:p w:rsidR="003C1FB6" w:rsidRDefault="003C1FB6">
      <w:pPr>
        <w:pStyle w:val="af"/>
      </w:pPr>
      <w:r>
        <w:t>19 декабря 2025 года</w:t>
      </w:r>
      <w:r>
        <w:br/>
        <w:t>№ 592-СФ</w:t>
      </w:r>
    </w:p>
    <w:sectPr w:rsidR="003C1FB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5F73" w:rsidRDefault="008B5F73">
      <w:pPr>
        <w:spacing w:line="240" w:lineRule="auto"/>
      </w:pPr>
      <w:r>
        <w:separator/>
      </w:r>
    </w:p>
  </w:endnote>
  <w:endnote w:type="continuationSeparator" w:id="0">
    <w:p w:rsidR="008B5F73" w:rsidRDefault="008B5F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88CBCB1-007D-4E0C-89D0-F6D34CD687A0}"/>
    <w:embedBold r:id="rId2" w:fontKey="{F583F47E-8DD9-4866-B0DC-F27F2CB0F54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0D2166B-1088-4135-B3C8-1B57ED5847F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FB6" w:rsidRDefault="003C1FB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B64CC">
      <w:rPr>
        <w:noProof/>
      </w:rPr>
      <w:t>de3958.docx</w:t>
    </w:r>
    <w:r>
      <w:rPr>
        <w:noProof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instrText xml:space="preserve"> DATE \@ "dd.MM.yy" </w:instrText>
    </w:r>
    <w:r>
      <w:rPr>
        <w:lang w:val="en-US"/>
      </w:rPr>
      <w:fldChar w:fldCharType="separate"/>
    </w:r>
    <w:r w:rsidR="00F97C0E">
      <w:rPr>
        <w:noProof/>
      </w:rPr>
      <w:t>18.12.25</w:t>
    </w:r>
    <w:r>
      <w:rPr>
        <w:lang w:val="en-US"/>
      </w:rPr>
      <w:fldChar w:fldCharType="end"/>
    </w:r>
    <w:r>
      <w:rPr>
        <w:lang w:val="en-US"/>
      </w:rPr>
      <w:t xml:space="preserve">   </w:t>
    </w:r>
    <w:r>
      <w:rPr>
        <w:lang w:val="en-US"/>
      </w:rPr>
      <w:fldChar w:fldCharType="begin"/>
    </w:r>
    <w:r>
      <w:rPr>
        <w:lang w:val="en-US"/>
      </w:rPr>
      <w:instrText xml:space="preserve"> USERINITIALS  \* MERGEFORMAT </w:instrText>
    </w:r>
    <w:r>
      <w:rPr>
        <w:lang w:val="en-US"/>
      </w:rPr>
      <w:fldChar w:fldCharType="separate"/>
    </w:r>
    <w:r w:rsidR="00CB64CC">
      <w:rPr>
        <w:noProof/>
        <w:lang w:val="en-US"/>
      </w:rPr>
      <w:t>645</w:t>
    </w:r>
    <w:r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FB6" w:rsidRPr="00CA3690" w:rsidRDefault="003C1FB6" w:rsidP="00CA369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B64CC">
      <w:rPr>
        <w:noProof/>
      </w:rPr>
      <w:t>de3958.docx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B64C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5F73" w:rsidRDefault="008B5F73">
      <w:pPr>
        <w:spacing w:line="240" w:lineRule="auto"/>
      </w:pPr>
      <w:r>
        <w:separator/>
      </w:r>
    </w:p>
  </w:footnote>
  <w:footnote w:type="continuationSeparator" w:id="0">
    <w:p w:rsidR="008B5F73" w:rsidRDefault="008B5F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FB6" w:rsidRDefault="003C1FB6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B64C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CC8"/>
    <w:rsid w:val="00076F38"/>
    <w:rsid w:val="000D3F67"/>
    <w:rsid w:val="001057BD"/>
    <w:rsid w:val="00205211"/>
    <w:rsid w:val="002623D0"/>
    <w:rsid w:val="002A1E3D"/>
    <w:rsid w:val="002B772D"/>
    <w:rsid w:val="002C3C37"/>
    <w:rsid w:val="003114B9"/>
    <w:rsid w:val="003273F1"/>
    <w:rsid w:val="0035125E"/>
    <w:rsid w:val="003C1FB6"/>
    <w:rsid w:val="00423816"/>
    <w:rsid w:val="004843BC"/>
    <w:rsid w:val="004A68AB"/>
    <w:rsid w:val="00505068"/>
    <w:rsid w:val="00545F85"/>
    <w:rsid w:val="005B2AEB"/>
    <w:rsid w:val="00720496"/>
    <w:rsid w:val="00723EF8"/>
    <w:rsid w:val="0078182C"/>
    <w:rsid w:val="00885B74"/>
    <w:rsid w:val="008B5F73"/>
    <w:rsid w:val="00910EF7"/>
    <w:rsid w:val="00997F4C"/>
    <w:rsid w:val="00A82E08"/>
    <w:rsid w:val="00AA344E"/>
    <w:rsid w:val="00B07D98"/>
    <w:rsid w:val="00B30B27"/>
    <w:rsid w:val="00B33546"/>
    <w:rsid w:val="00B67711"/>
    <w:rsid w:val="00CA3690"/>
    <w:rsid w:val="00CB64CC"/>
    <w:rsid w:val="00CF27C2"/>
    <w:rsid w:val="00CF731B"/>
    <w:rsid w:val="00DA769E"/>
    <w:rsid w:val="00E02685"/>
    <w:rsid w:val="00E17CC8"/>
    <w:rsid w:val="00EA36E0"/>
    <w:rsid w:val="00F178A8"/>
    <w:rsid w:val="00F21BB0"/>
    <w:rsid w:val="00F9160B"/>
    <w:rsid w:val="00F9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862254-F459-4052-8CE1-7920C1455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2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2CBBC5AE5574CE087AE0B0A07B5FF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728BE0-60E7-49BB-8950-11B23A9C73F1}"/>
      </w:docPartPr>
      <w:docPartBody>
        <w:p w:rsidR="002E414C" w:rsidRDefault="002E414C">
          <w:pPr>
            <w:pStyle w:val="52CBBC5AE5574CE087AE0B0A07B5FFA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14C"/>
    <w:rsid w:val="00061D8D"/>
    <w:rsid w:val="002E414C"/>
    <w:rsid w:val="00607BE0"/>
    <w:rsid w:val="00F9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2CBBC5AE5574CE087AE0B0A07B5FFA3">
    <w:name w:val="52CBBC5AE5574CE087AE0B0A07B5FF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DE15.12.2025 DE15.12.2025 </dc:description>
  <cp:lastModifiedBy>Жарков М.А.</cp:lastModifiedBy>
  <cp:revision>5</cp:revision>
  <cp:lastPrinted>2025-12-18T09:03:00Z</cp:lastPrinted>
  <dcterms:created xsi:type="dcterms:W3CDTF">2025-12-15T07:43:00Z</dcterms:created>
  <dcterms:modified xsi:type="dcterms:W3CDTF">2025-12-18T13:45:00Z</dcterms:modified>
</cp:coreProperties>
</file>