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47AD5439B7E45228F6809BBAA7241F8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44574F" w:rsidRDefault="00545F85" w:rsidP="0044574F">
            <w:pPr>
              <w:pStyle w:val="af1"/>
              <w:ind w:left="0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47AD5439B7E45228F6809BBAA7241F8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44574F" w:rsidRPr="0044574F" w:rsidRDefault="0044574F" w:rsidP="0044574F">
      <w:pPr>
        <w:pStyle w:val="1"/>
      </w:pPr>
      <w:r w:rsidRPr="0044574F">
        <w:t>О Федеральном законе "О внесении изменений</w:t>
      </w:r>
    </w:p>
    <w:p w:rsidR="0044574F" w:rsidRPr="0044574F" w:rsidRDefault="0044574F" w:rsidP="0044574F">
      <w:pPr>
        <w:pStyle w:val="2"/>
      </w:pPr>
      <w:r w:rsidRPr="0044574F">
        <w:t>в Федеральный закон "О любительском рыболовстве</w:t>
      </w:r>
    </w:p>
    <w:p w:rsidR="0044574F" w:rsidRPr="0044574F" w:rsidRDefault="0044574F" w:rsidP="0044574F">
      <w:pPr>
        <w:pStyle w:val="2"/>
      </w:pPr>
      <w:r w:rsidRPr="0044574F">
        <w:t>и о внесении изменений в отдельные законодательные акты Российской Федерации" и статью 33</w:t>
      </w:r>
      <w:r w:rsidRPr="0044574F">
        <w:rPr>
          <w:vertAlign w:val="superscript"/>
        </w:rPr>
        <w:t>3</w:t>
      </w:r>
      <w:r w:rsidRPr="0044574F">
        <w:t xml:space="preserve"> Федерального закона</w:t>
      </w:r>
    </w:p>
    <w:p w:rsidR="0044574F" w:rsidRPr="0044574F" w:rsidRDefault="0044574F" w:rsidP="0044574F">
      <w:pPr>
        <w:pStyle w:val="2"/>
      </w:pPr>
      <w:r w:rsidRPr="0044574F">
        <w:t>"О рыболовстве и сохранении водных биологических ресурсов"</w:t>
      </w:r>
    </w:p>
    <w:p w:rsidR="0044574F" w:rsidRDefault="0044574F" w:rsidP="0044574F">
      <w:pPr>
        <w:pStyle w:val="2"/>
      </w:pPr>
    </w:p>
    <w:p w:rsidR="0044574F" w:rsidRPr="0044574F" w:rsidRDefault="0044574F" w:rsidP="0044574F">
      <w:pPr>
        <w:pStyle w:val="2"/>
      </w:pPr>
    </w:p>
    <w:p w:rsidR="0044574F" w:rsidRPr="0044574F" w:rsidRDefault="0044574F" w:rsidP="0044574F">
      <w:pPr>
        <w:pStyle w:val="2"/>
      </w:pPr>
    </w:p>
    <w:p w:rsidR="0044574F" w:rsidRDefault="0044574F">
      <w:r w:rsidRPr="0044574F">
        <w:t xml:space="preserve">Рассмотрев принятый Государственной Думой Федерального Собрания Российской Федерации 15 апреля 2026 года Федеральный закон "О внесении изменений в Федеральный закон "О любительском рыболовстве и о внесении изменений </w:t>
      </w:r>
      <w:r>
        <w:br/>
      </w:r>
      <w:r w:rsidRPr="0044574F">
        <w:t xml:space="preserve">в отдельные законодательные акты Российской Федерации" </w:t>
      </w:r>
      <w:r>
        <w:br/>
      </w:r>
      <w:r w:rsidRPr="0044574F">
        <w:t>и статью 33</w:t>
      </w:r>
      <w:r w:rsidRPr="0044574F">
        <w:rPr>
          <w:vertAlign w:val="superscript"/>
        </w:rPr>
        <w:t>3</w:t>
      </w:r>
      <w:r w:rsidRPr="0044574F">
        <w:t xml:space="preserve"> Федерального закона "О рыболовстве и сохранении водных биологических ресурсов", в соответствии с частью 4 </w:t>
      </w:r>
      <w:r w:rsidR="003C7E91">
        <w:br/>
      </w:r>
      <w:r w:rsidRPr="0044574F">
        <w:t xml:space="preserve">статьи 105 Конституции Российской Федерации </w:t>
      </w:r>
      <w:r>
        <w:t xml:space="preserve">Совет Федерации Федерального Собрания Российской Федерации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44574F" w:rsidRDefault="0044574F"/>
    <w:p w:rsidR="0044574F" w:rsidRPr="0044574F" w:rsidRDefault="0044574F" w:rsidP="0044574F">
      <w:r>
        <w:t>1. </w:t>
      </w:r>
      <w:r w:rsidRPr="0044574F">
        <w:t xml:space="preserve">Одобрить Федеральный закон "О внесении изменений </w:t>
      </w:r>
      <w:r>
        <w:br/>
      </w:r>
      <w:r w:rsidRPr="0044574F">
        <w:t>в Федеральный закон "О любительском рыболовстве и о внесении изменений в отдельные законодательные акты Российской Федерации" и статью 33</w:t>
      </w:r>
      <w:r w:rsidRPr="0044574F">
        <w:rPr>
          <w:vertAlign w:val="superscript"/>
        </w:rPr>
        <w:t>3</w:t>
      </w:r>
      <w:r w:rsidRPr="0044574F">
        <w:t xml:space="preserve"> Федерального закона "О рыболовстве </w:t>
      </w:r>
      <w:r>
        <w:br/>
      </w:r>
      <w:r w:rsidRPr="0044574F">
        <w:t>и сохранении водных биологических ресурсов".</w:t>
      </w:r>
    </w:p>
    <w:p w:rsidR="0044574F" w:rsidRDefault="0044574F">
      <w:pPr>
        <w:overflowPunct/>
        <w:autoSpaceDE/>
        <w:autoSpaceDN/>
        <w:adjustRightInd/>
        <w:spacing w:after="200" w:line="276" w:lineRule="auto"/>
        <w:ind w:left="0" w:firstLine="0"/>
        <w:jc w:val="left"/>
        <w:textAlignment w:val="auto"/>
      </w:pPr>
      <w:r>
        <w:br w:type="page"/>
      </w:r>
    </w:p>
    <w:p w:rsidR="0044574F" w:rsidRDefault="0044574F" w:rsidP="0044574F">
      <w:r>
        <w:lastRenderedPageBreak/>
        <w:t>2. </w:t>
      </w:r>
      <w:r w:rsidRPr="0044574F">
        <w:t>Настоящее постановление вступает в силу со дня его принятия.</w:t>
      </w:r>
    </w:p>
    <w:p w:rsidR="0044574F" w:rsidRDefault="0044574F" w:rsidP="0044574F"/>
    <w:p w:rsidR="0044574F" w:rsidRDefault="0044574F" w:rsidP="0044574F"/>
    <w:p w:rsidR="0044574F" w:rsidRPr="0044574F" w:rsidRDefault="0044574F" w:rsidP="0044574F"/>
    <w:p w:rsidR="0088289F" w:rsidRDefault="0088289F" w:rsidP="008A1AAA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44574F" w:rsidRDefault="0044574F" w:rsidP="00C74F19">
      <w:pPr>
        <w:pStyle w:val="ac"/>
      </w:pPr>
    </w:p>
    <w:p w:rsidR="008A1AAA" w:rsidRDefault="008A1AAA" w:rsidP="008A1AAA">
      <w:pPr>
        <w:pStyle w:val="ac"/>
      </w:pPr>
      <w:r>
        <w:t>Москва</w:t>
      </w:r>
      <w:r>
        <w:br/>
        <w:t>29 апреля 2026 года</w:t>
      </w:r>
    </w:p>
    <w:p w:rsidR="00545F85" w:rsidRDefault="008A1AAA" w:rsidP="008A1AAA">
      <w:pPr>
        <w:pStyle w:val="af"/>
      </w:pPr>
      <w:r>
        <w:t>№ 160-СФ</w:t>
      </w:r>
    </w:p>
    <w:sectPr w:rsidR="00545F85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084B" w:rsidRDefault="00FF084B">
      <w:pPr>
        <w:spacing w:line="240" w:lineRule="auto"/>
      </w:pPr>
      <w:r>
        <w:separator/>
      </w:r>
    </w:p>
  </w:endnote>
  <w:endnote w:type="continuationSeparator" w:id="0">
    <w:p w:rsidR="00FF084B" w:rsidRDefault="00FF084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099FD238-A494-4DB7-AB58-FD702F2E9C9E}"/>
    <w:embedBold r:id="rId2" w:fontKey="{95F041D8-6F65-41F9-9F29-9580F87DFED6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648ADE7-349A-4964-99D6-E17A06A1A1A3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8289F" w:rsidRDefault="0088289F" w:rsidP="0088289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1AAA">
      <w:rPr>
        <w:noProof/>
      </w:rPr>
      <w:t>qa10843.docx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A1AAA">
      <w:rPr>
        <w:noProof/>
      </w:rPr>
      <w:t>645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88289F" w:rsidRDefault="0088289F" w:rsidP="0088289F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A1AAA">
      <w:rPr>
        <w:noProof/>
      </w:rPr>
      <w:t>qa10843.docx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A1AAA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084B" w:rsidRDefault="00FF084B">
      <w:pPr>
        <w:spacing w:line="240" w:lineRule="auto"/>
      </w:pPr>
      <w:r>
        <w:separator/>
      </w:r>
    </w:p>
  </w:footnote>
  <w:footnote w:type="continuationSeparator" w:id="0">
    <w:p w:rsidR="00FF084B" w:rsidRDefault="00FF084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B7F35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saveSubsetFonts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3317"/>
    <w:rsid w:val="00013317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3C7E91"/>
    <w:rsid w:val="00423816"/>
    <w:rsid w:val="0044574F"/>
    <w:rsid w:val="004A68AB"/>
    <w:rsid w:val="00505068"/>
    <w:rsid w:val="00545F85"/>
    <w:rsid w:val="005B2AEB"/>
    <w:rsid w:val="00720496"/>
    <w:rsid w:val="00723EF8"/>
    <w:rsid w:val="0078182C"/>
    <w:rsid w:val="0088289F"/>
    <w:rsid w:val="00885B74"/>
    <w:rsid w:val="008A1AAA"/>
    <w:rsid w:val="00910EF7"/>
    <w:rsid w:val="00997F4C"/>
    <w:rsid w:val="00A82E08"/>
    <w:rsid w:val="00AA344E"/>
    <w:rsid w:val="00B07D98"/>
    <w:rsid w:val="00B30B27"/>
    <w:rsid w:val="00B33546"/>
    <w:rsid w:val="00B67711"/>
    <w:rsid w:val="00C27B88"/>
    <w:rsid w:val="00CB7F35"/>
    <w:rsid w:val="00CF27C2"/>
    <w:rsid w:val="00CF731B"/>
    <w:rsid w:val="00DA769E"/>
    <w:rsid w:val="00E02685"/>
    <w:rsid w:val="00F178A8"/>
    <w:rsid w:val="00F21BB0"/>
    <w:rsid w:val="00F9160B"/>
    <w:rsid w:val="00FF08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6CFAE2-EF72-443A-845F-B054B9C979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semiHidden/>
    <w:unhideWhenUsed/>
    <w:rsid w:val="0044574F"/>
    <w:pPr>
      <w:overflowPunct/>
      <w:autoSpaceDE/>
      <w:autoSpaceDN/>
      <w:adjustRightInd/>
      <w:spacing w:line="240" w:lineRule="auto"/>
      <w:ind w:left="0" w:firstLine="709"/>
      <w:textAlignment w:val="auto"/>
    </w:pPr>
    <w:rPr>
      <w:rFonts w:ascii="Times New Roman" w:hAnsi="Times New Roman"/>
      <w:szCs w:val="24"/>
    </w:rPr>
  </w:style>
  <w:style w:type="character" w:customStyle="1" w:styleId="af3">
    <w:name w:val="Основной текст с отступом Знак"/>
    <w:basedOn w:val="a0"/>
    <w:link w:val="af2"/>
    <w:semiHidden/>
    <w:rsid w:val="0044574F"/>
    <w:rPr>
      <w:rFonts w:ascii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760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3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47AD5439B7E45228F6809BBAA7241F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8A9565F-865C-4ECB-8E4C-67224B64020E}"/>
      </w:docPartPr>
      <w:docPartBody>
        <w:p w:rsidR="00CA4374" w:rsidRDefault="00CA4374">
          <w:pPr>
            <w:pStyle w:val="D47AD5439B7E45228F6809BBAA7241F8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4374"/>
    <w:rsid w:val="0002477C"/>
    <w:rsid w:val="00525829"/>
    <w:rsid w:val="00CA4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47AD5439B7E45228F6809BBAA7241F8">
    <w:name w:val="D47AD5439B7E45228F6809BBAA7241F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7</TotalTime>
  <Pages>2</Pages>
  <Words>198</Words>
  <Characters>1131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1327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аграрно-продовольственной политике и природопользованию</dc:subject>
  <dc:creator>Заказчик - Максимов+</dc:creator>
  <cp:keywords/>
  <dc:description>QA23.04.2026 ZO24.04.2026 </dc:description>
  <cp:lastModifiedBy>Жарков М.А.</cp:lastModifiedBy>
  <cp:revision>4</cp:revision>
  <cp:lastPrinted>2026-04-28T14:03:00Z</cp:lastPrinted>
  <dcterms:created xsi:type="dcterms:W3CDTF">2026-04-23T09:52:00Z</dcterms:created>
  <dcterms:modified xsi:type="dcterms:W3CDTF">2026-04-28T14:41:00Z</dcterms:modified>
</cp:coreProperties>
</file>