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32845E864954AE3B037330904544DF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0B19BA" w:rsidRDefault="00545F85" w:rsidP="000B19BA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32845E864954AE3B037330904544DF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B19BA" w:rsidRDefault="000B19BA" w:rsidP="000B19BA">
      <w:pPr>
        <w:pStyle w:val="1"/>
      </w:pPr>
      <w:r>
        <w:t xml:space="preserve">О Федеральном законе "О внесении изменения </w:t>
      </w:r>
    </w:p>
    <w:p w:rsidR="000B19BA" w:rsidRDefault="000B19BA" w:rsidP="000B19BA">
      <w:pPr>
        <w:pStyle w:val="2"/>
      </w:pPr>
      <w:r>
        <w:t xml:space="preserve">в статью 179 Трудового кодекса </w:t>
      </w:r>
    </w:p>
    <w:p w:rsidR="000B19BA" w:rsidRDefault="000B19BA" w:rsidP="000B19BA">
      <w:pPr>
        <w:pStyle w:val="2"/>
      </w:pPr>
      <w:r>
        <w:t>Российской Федерации"</w:t>
      </w:r>
    </w:p>
    <w:p w:rsidR="000B19BA" w:rsidRDefault="000B19BA" w:rsidP="000B19BA">
      <w:pPr>
        <w:pStyle w:val="2"/>
      </w:pPr>
    </w:p>
    <w:p w:rsidR="000B19BA" w:rsidRDefault="000B19BA" w:rsidP="000B19BA">
      <w:pPr>
        <w:pStyle w:val="2"/>
      </w:pPr>
    </w:p>
    <w:p w:rsidR="000B19BA" w:rsidRDefault="000B19BA" w:rsidP="000B19BA">
      <w:pPr>
        <w:pStyle w:val="2"/>
      </w:pPr>
    </w:p>
    <w:p w:rsidR="000B19BA" w:rsidRDefault="000B19BA">
      <w:r>
        <w:t xml:space="preserve">Рассмотрев принятый Государственной Думой Федерального Собрания Российской Федерации 14 апреля 2026 года Федеральный закон "О внесении изменения в статью 179 Трудового кодекса Российской Федерации", в соответствии </w:t>
      </w:r>
      <w:r>
        <w:br/>
        <w:t xml:space="preserve">с частью 4 статьи 105 Конституции Российской Федерации </w:t>
      </w:r>
      <w:r>
        <w:br/>
        <w:t>Совет Федерации Федерального Собрания Российской Ф</w:t>
      </w:r>
      <w:bookmarkStart w:id="0" w:name="_GoBack"/>
      <w:bookmarkEnd w:id="0"/>
      <w:r>
        <w:t xml:space="preserve">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0B19BA" w:rsidRDefault="000B19BA"/>
    <w:p w:rsidR="000B19BA" w:rsidRDefault="000B19BA" w:rsidP="000B19BA">
      <w:r>
        <w:t xml:space="preserve">1. Одобрить Федеральный закон "О внесении изменения </w:t>
      </w:r>
      <w:r>
        <w:br/>
        <w:t>в статью 179 Трудового кодекса Российской Федерации".</w:t>
      </w:r>
    </w:p>
    <w:p w:rsidR="000B19BA" w:rsidRDefault="000B19BA" w:rsidP="000B19BA">
      <w:r>
        <w:t>2. Настоящее постановление вступает в силу со дня его принятия.</w:t>
      </w:r>
    </w:p>
    <w:p w:rsidR="000B19BA" w:rsidRDefault="000B19BA" w:rsidP="000B19BA"/>
    <w:p w:rsidR="000B19BA" w:rsidRDefault="000B19BA" w:rsidP="000B19BA"/>
    <w:p w:rsidR="000B19BA" w:rsidRDefault="000B19BA" w:rsidP="000B19BA"/>
    <w:p w:rsidR="00EC05D9" w:rsidRDefault="00EC05D9" w:rsidP="00D765F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0B19BA">
      <w:pPr>
        <w:pStyle w:val="ac"/>
      </w:pPr>
    </w:p>
    <w:p w:rsidR="00D765F9" w:rsidRDefault="00D765F9" w:rsidP="000B19BA">
      <w:pPr>
        <w:pStyle w:val="ac"/>
      </w:pPr>
    </w:p>
    <w:p w:rsidR="00D765F9" w:rsidRDefault="00D765F9" w:rsidP="00D765F9">
      <w:pPr>
        <w:pStyle w:val="ac"/>
      </w:pPr>
      <w:r>
        <w:t>Москва</w:t>
      </w:r>
    </w:p>
    <w:p w:rsidR="00D765F9" w:rsidRDefault="00D765F9" w:rsidP="00D765F9">
      <w:pPr>
        <w:pStyle w:val="ac"/>
      </w:pPr>
      <w:r>
        <w:t>15 апреля 2026 года</w:t>
      </w:r>
    </w:p>
    <w:p w:rsidR="00D765F9" w:rsidRDefault="00D765F9" w:rsidP="000B19BA">
      <w:pPr>
        <w:pStyle w:val="ac"/>
      </w:pPr>
      <w:r>
        <w:t>№ 1</w:t>
      </w:r>
      <w:r>
        <w:rPr>
          <w:lang w:val="en-US"/>
        </w:rPr>
        <w:t>41</w:t>
      </w:r>
      <w:r>
        <w:t>-СФ</w:t>
      </w:r>
    </w:p>
    <w:sectPr w:rsidR="00D765F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65F9" w:rsidRDefault="001A65F9">
      <w:pPr>
        <w:spacing w:line="240" w:lineRule="auto"/>
      </w:pPr>
      <w:r>
        <w:separator/>
      </w:r>
    </w:p>
  </w:endnote>
  <w:endnote w:type="continuationSeparator" w:id="0">
    <w:p w:rsidR="001A65F9" w:rsidRDefault="001A65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5E1E22A-72EB-42EA-8E03-789D6F01FDAC}"/>
    <w:embedBold r:id="rId2" w:fontKey="{5B4C34A1-7887-4376-8355-FA4DD822EF1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E6EDABE-D680-43A3-9CE5-1DBCB97A4EB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EC05D9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765F9">
      <w:rPr>
        <w:noProof/>
      </w:rPr>
      <w:t>sa10966.docx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2D3102">
      <w:rPr>
        <w:noProof/>
      </w:rPr>
      <w:t>14.04.26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D765F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C05D9" w:rsidRDefault="00EC05D9" w:rsidP="00EC05D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765F9">
      <w:rPr>
        <w:noProof/>
      </w:rPr>
      <w:t>sa10966.docx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765F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65F9" w:rsidRDefault="001A65F9">
      <w:pPr>
        <w:spacing w:line="240" w:lineRule="auto"/>
      </w:pPr>
      <w:r>
        <w:separator/>
      </w:r>
    </w:p>
  </w:footnote>
  <w:footnote w:type="continuationSeparator" w:id="0">
    <w:p w:rsidR="001A65F9" w:rsidRDefault="001A65F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765F9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3D4"/>
    <w:rsid w:val="000B19BA"/>
    <w:rsid w:val="000D3F67"/>
    <w:rsid w:val="001057BD"/>
    <w:rsid w:val="001A65F9"/>
    <w:rsid w:val="00205211"/>
    <w:rsid w:val="002623D0"/>
    <w:rsid w:val="002A1E3D"/>
    <w:rsid w:val="002B772D"/>
    <w:rsid w:val="002D3102"/>
    <w:rsid w:val="003114B9"/>
    <w:rsid w:val="003273F1"/>
    <w:rsid w:val="0035125E"/>
    <w:rsid w:val="00423816"/>
    <w:rsid w:val="004A68AB"/>
    <w:rsid w:val="00505068"/>
    <w:rsid w:val="00545F85"/>
    <w:rsid w:val="005B2AEB"/>
    <w:rsid w:val="006F2F4A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C23D4"/>
    <w:rsid w:val="00CF27C2"/>
    <w:rsid w:val="00CF731B"/>
    <w:rsid w:val="00D765F9"/>
    <w:rsid w:val="00DA769E"/>
    <w:rsid w:val="00E02685"/>
    <w:rsid w:val="00EC05D9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F65940-74A5-418A-A1CB-894265BAC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91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2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32845E864954AE3B037330904544D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2F8C9B1-595F-47C9-828A-59B5AED4ED96}"/>
      </w:docPartPr>
      <w:docPartBody>
        <w:p w:rsidR="00372973" w:rsidRDefault="00372973">
          <w:pPr>
            <w:pStyle w:val="632845E864954AE3B037330904544DF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973"/>
    <w:rsid w:val="0028582E"/>
    <w:rsid w:val="00372973"/>
    <w:rsid w:val="0054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32845E864954AE3B037330904544DF6">
    <w:name w:val="632845E864954AE3B037330904544DF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Соловей+</dc:creator>
  <cp:keywords/>
  <dc:description>SA13.04.2026 ZO14.04.2026 </dc:description>
  <cp:lastModifiedBy>Жарков М.А.</cp:lastModifiedBy>
  <cp:revision>4</cp:revision>
  <cp:lastPrinted>2026-04-14T14:15:00Z</cp:lastPrinted>
  <dcterms:created xsi:type="dcterms:W3CDTF">2026-04-13T11:11:00Z</dcterms:created>
  <dcterms:modified xsi:type="dcterms:W3CDTF">2026-04-14T15:16:00Z</dcterms:modified>
</cp:coreProperties>
</file>