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E5ED366DBBB47E090F7660DF7CBFB2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36EA6" w:rsidRDefault="00545F85" w:rsidP="00136EA6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E5ED366DBBB47E090F7660DF7CBFB2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36EA6" w:rsidRPr="00136EA6" w:rsidRDefault="00136EA6" w:rsidP="00136EA6">
      <w:pPr>
        <w:pStyle w:val="1"/>
      </w:pPr>
      <w:r w:rsidRPr="00136EA6">
        <w:t xml:space="preserve">О Федеральном законе "О внесении изменений </w:t>
      </w:r>
    </w:p>
    <w:p w:rsidR="00136EA6" w:rsidRDefault="00136EA6" w:rsidP="00136EA6">
      <w:pPr>
        <w:pStyle w:val="2"/>
      </w:pPr>
      <w:r>
        <w:t>в статьи 29</w:t>
      </w:r>
      <w:r>
        <w:rPr>
          <w:vertAlign w:val="superscript"/>
        </w:rPr>
        <w:t>1</w:t>
      </w:r>
      <w:r>
        <w:t xml:space="preserve"> и 77 Лесного кодекса </w:t>
      </w:r>
    </w:p>
    <w:p w:rsidR="00136EA6" w:rsidRDefault="00136EA6" w:rsidP="00136EA6">
      <w:pPr>
        <w:pStyle w:val="2"/>
        <w:rPr>
          <w:lang w:bidi="ru-RU"/>
        </w:rPr>
      </w:pPr>
      <w:r>
        <w:t>Российской Федерации"</w:t>
      </w:r>
    </w:p>
    <w:p w:rsidR="00136EA6" w:rsidRDefault="00136EA6" w:rsidP="00136EA6">
      <w:pPr>
        <w:pStyle w:val="2"/>
      </w:pPr>
    </w:p>
    <w:p w:rsidR="00136EA6" w:rsidRDefault="00136EA6" w:rsidP="00136EA6">
      <w:pPr>
        <w:pStyle w:val="2"/>
      </w:pPr>
    </w:p>
    <w:p w:rsidR="00136EA6" w:rsidRDefault="00136EA6" w:rsidP="00136EA6">
      <w:pPr>
        <w:pStyle w:val="2"/>
      </w:pPr>
    </w:p>
    <w:p w:rsidR="00136EA6" w:rsidRDefault="00136EA6">
      <w:r>
        <w:t>Рассмотрев принятый Государственной Думой Федерального Собрания Российской Федерации 18 декабря 2025 года Федеральный закон "О внесении изменений в статьи 29</w:t>
      </w:r>
      <w:r>
        <w:rPr>
          <w:vertAlign w:val="superscript"/>
        </w:rPr>
        <w:t>1</w:t>
      </w:r>
      <w:r>
        <w:t xml:space="preserve"> и 77 Лесного кодекса Российской Федерации", в соответствии </w:t>
      </w:r>
      <w:r>
        <w:br/>
        <w:t xml:space="preserve">с частью 4 статьи 105 Конституции Российской Федерации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136EA6" w:rsidRDefault="00136EA6"/>
    <w:p w:rsidR="00136EA6" w:rsidRDefault="00136EA6" w:rsidP="00136EA6">
      <w:r>
        <w:t xml:space="preserve">1. Одобрить Федеральный закон "О внесении изменений </w:t>
      </w:r>
      <w:r>
        <w:br/>
        <w:t>в статьи 29</w:t>
      </w:r>
      <w:r>
        <w:rPr>
          <w:vertAlign w:val="superscript"/>
        </w:rPr>
        <w:t>1</w:t>
      </w:r>
      <w:r>
        <w:t xml:space="preserve"> и 77 Лесного кодекса Российской Федерации".</w:t>
      </w:r>
    </w:p>
    <w:p w:rsidR="00136EA6" w:rsidRDefault="00136EA6" w:rsidP="00136EA6">
      <w:r>
        <w:t>2. Настоящее постановление вступает в силу со дня его принятия.</w:t>
      </w:r>
    </w:p>
    <w:p w:rsidR="00136EA6" w:rsidRDefault="00136EA6" w:rsidP="00136EA6"/>
    <w:p w:rsidR="00136EA6" w:rsidRDefault="00136EA6" w:rsidP="00136EA6"/>
    <w:p w:rsidR="00136EA6" w:rsidRDefault="00136EA6" w:rsidP="00136EA6"/>
    <w:p w:rsidR="0061545B" w:rsidRDefault="0061545B" w:rsidP="008639C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36EA6" w:rsidRDefault="00136EA6" w:rsidP="00136EA6">
      <w:pPr>
        <w:pStyle w:val="ac"/>
      </w:pPr>
    </w:p>
    <w:p w:rsidR="008639C3" w:rsidRDefault="008639C3" w:rsidP="00136EA6">
      <w:pPr>
        <w:pStyle w:val="ac"/>
      </w:pPr>
    </w:p>
    <w:p w:rsidR="008639C3" w:rsidRDefault="008639C3" w:rsidP="008639C3">
      <w:pPr>
        <w:pStyle w:val="ac"/>
      </w:pPr>
      <w:r>
        <w:t>Москва</w:t>
      </w:r>
    </w:p>
    <w:p w:rsidR="008639C3" w:rsidRDefault="008639C3" w:rsidP="008639C3">
      <w:pPr>
        <w:pStyle w:val="ac"/>
      </w:pPr>
      <w:r>
        <w:t>24 декабря 2025 года</w:t>
      </w:r>
    </w:p>
    <w:p w:rsidR="00136EA6" w:rsidRDefault="008639C3" w:rsidP="00136EA6">
      <w:pPr>
        <w:pStyle w:val="ac"/>
      </w:pPr>
      <w:r>
        <w:t>№ 6</w:t>
      </w:r>
      <w:r>
        <w:rPr>
          <w:lang w:val="en-US"/>
        </w:rPr>
        <w:t>67</w:t>
      </w:r>
      <w:r>
        <w:t>-СФ</w:t>
      </w:r>
    </w:p>
    <w:sectPr w:rsidR="00136EA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825" w:rsidRDefault="003D4825">
      <w:pPr>
        <w:spacing w:line="240" w:lineRule="auto"/>
      </w:pPr>
      <w:r>
        <w:separator/>
      </w:r>
    </w:p>
  </w:endnote>
  <w:endnote w:type="continuationSeparator" w:id="0">
    <w:p w:rsidR="003D4825" w:rsidRDefault="003D48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58B58D9-D05D-4BA2-B536-3A56738A44E4}"/>
    <w:embedBold r:id="rId2" w:fontKey="{A938E120-D955-4D11-BBCB-6F3CC47D219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7E378EB-5B5E-47A8-873D-56AE304E1DE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1545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639C3">
      <w:rPr>
        <w:noProof/>
      </w:rPr>
      <w:t>sa10599.docx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C7742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639C3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1545B" w:rsidRDefault="0061545B" w:rsidP="0061545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639C3">
      <w:rPr>
        <w:noProof/>
      </w:rPr>
      <w:t>sa10599.docx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639C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825" w:rsidRDefault="003D4825">
      <w:pPr>
        <w:spacing w:line="240" w:lineRule="auto"/>
      </w:pPr>
      <w:r>
        <w:separator/>
      </w:r>
    </w:p>
  </w:footnote>
  <w:footnote w:type="continuationSeparator" w:id="0">
    <w:p w:rsidR="003D4825" w:rsidRDefault="003D482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639C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A75"/>
    <w:rsid w:val="000C7742"/>
    <w:rsid w:val="000D3F67"/>
    <w:rsid w:val="001057BD"/>
    <w:rsid w:val="00136EA6"/>
    <w:rsid w:val="00205211"/>
    <w:rsid w:val="002623D0"/>
    <w:rsid w:val="002A1E3D"/>
    <w:rsid w:val="002B772D"/>
    <w:rsid w:val="003114B9"/>
    <w:rsid w:val="003273F1"/>
    <w:rsid w:val="0035125E"/>
    <w:rsid w:val="003D4825"/>
    <w:rsid w:val="00423816"/>
    <w:rsid w:val="004A68AB"/>
    <w:rsid w:val="00505068"/>
    <w:rsid w:val="00522350"/>
    <w:rsid w:val="00545F85"/>
    <w:rsid w:val="005B2AEB"/>
    <w:rsid w:val="0061545B"/>
    <w:rsid w:val="00652CDD"/>
    <w:rsid w:val="00720496"/>
    <w:rsid w:val="00723EF8"/>
    <w:rsid w:val="0078182C"/>
    <w:rsid w:val="00825A75"/>
    <w:rsid w:val="008639C3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7127B"/>
    <w:rsid w:val="00CF27C2"/>
    <w:rsid w:val="00CF731B"/>
    <w:rsid w:val="00DA769E"/>
    <w:rsid w:val="00E02685"/>
    <w:rsid w:val="00EE788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8ED2E4-90A1-49CD-9B77-20BE08611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5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5ED366DBBB47E090F7660DF7CBFB2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B4B182-9234-4FFB-9D97-EA4177B757E6}"/>
      </w:docPartPr>
      <w:docPartBody>
        <w:p w:rsidR="00F25649" w:rsidRDefault="00F25649">
          <w:pPr>
            <w:pStyle w:val="9E5ED366DBBB47E090F7660DF7CBFB2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649"/>
    <w:rsid w:val="001179CF"/>
    <w:rsid w:val="00176ABA"/>
    <w:rsid w:val="00F2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E5ED366DBBB47E090F7660DF7CBFB21">
    <w:name w:val="9E5ED366DBBB47E090F7660DF7CBFB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Персиянцева+</dc:creator>
  <cp:keywords/>
  <dc:description>SA22.12.2025 DE23.12.2025 ZO23.12.2025 </dc:description>
  <cp:lastModifiedBy>Жарков М.А.</cp:lastModifiedBy>
  <cp:revision>19</cp:revision>
  <cp:lastPrinted>2025-12-23T13:32:00Z</cp:lastPrinted>
  <dcterms:created xsi:type="dcterms:W3CDTF">2025-12-22T17:34:00Z</dcterms:created>
  <dcterms:modified xsi:type="dcterms:W3CDTF">2025-12-23T13:33:00Z</dcterms:modified>
</cp:coreProperties>
</file>