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91E9048CF19483DB9D7ED4F491888F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6E3BAA" w:rsidRPr="006E3BAA" w:rsidRDefault="006E3BAA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91E9048CF19483DB9D7ED4F491888F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E3BAA" w:rsidRDefault="006E3BAA" w:rsidP="006E3BAA">
      <w:pPr>
        <w:pStyle w:val="1"/>
      </w:pPr>
      <w:r>
        <w:t xml:space="preserve">О Федеральном законе "О ратификации Соглашения </w:t>
      </w:r>
    </w:p>
    <w:p w:rsidR="006E3BAA" w:rsidRDefault="006E3BAA" w:rsidP="006E3BAA">
      <w:pPr>
        <w:pStyle w:val="2"/>
      </w:pPr>
      <w:r>
        <w:t xml:space="preserve">между Российской Федерацией и Республикой Никарагуа </w:t>
      </w:r>
    </w:p>
    <w:p w:rsidR="006E3BAA" w:rsidRDefault="006E3BAA" w:rsidP="006E3BAA">
      <w:pPr>
        <w:pStyle w:val="2"/>
      </w:pPr>
      <w:r>
        <w:t xml:space="preserve">о взаимной защите граждан от злоупотреблений </w:t>
      </w:r>
    </w:p>
    <w:p w:rsidR="006E3BAA" w:rsidRDefault="006E3BAA" w:rsidP="006E3BAA">
      <w:pPr>
        <w:pStyle w:val="2"/>
      </w:pPr>
      <w:r>
        <w:t>в сфере международной юстиции"</w:t>
      </w:r>
    </w:p>
    <w:p w:rsidR="006E3BAA" w:rsidRPr="003C6130" w:rsidRDefault="006E3BAA" w:rsidP="003C6130">
      <w:pPr>
        <w:pStyle w:val="2"/>
        <w:spacing w:line="240" w:lineRule="auto"/>
        <w:rPr>
          <w:sz w:val="18"/>
          <w:szCs w:val="18"/>
        </w:rPr>
      </w:pPr>
    </w:p>
    <w:p w:rsidR="006E3BAA" w:rsidRPr="003C6130" w:rsidRDefault="006E3BAA" w:rsidP="003C6130">
      <w:pPr>
        <w:pStyle w:val="2"/>
        <w:spacing w:line="240" w:lineRule="auto"/>
        <w:rPr>
          <w:bCs/>
          <w:sz w:val="18"/>
          <w:szCs w:val="18"/>
        </w:rPr>
      </w:pPr>
    </w:p>
    <w:p w:rsidR="006E3BAA" w:rsidRPr="003C6130" w:rsidRDefault="006E3BAA" w:rsidP="003C6130">
      <w:pPr>
        <w:pStyle w:val="2"/>
        <w:spacing w:line="240" w:lineRule="auto"/>
        <w:rPr>
          <w:bCs/>
          <w:sz w:val="14"/>
          <w:szCs w:val="14"/>
        </w:rPr>
      </w:pPr>
    </w:p>
    <w:p w:rsidR="006E3BAA" w:rsidRDefault="006E3BAA">
      <w:r>
        <w:t xml:space="preserve">Рассмотрев принятый Государственной Думой Федерального Собрания Российской Федерации 13 января 2026 года Федеральный закон "О ратификации Соглашения между Российской Федерацией и Республикой Никарагуа о взаимной защите граждан от злоупотреблений в сфере международной юстиции" в соответствии со статьей 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E3BAA" w:rsidRDefault="006E3BAA" w:rsidP="003C083A">
      <w:pPr>
        <w:spacing w:line="240" w:lineRule="auto"/>
      </w:pPr>
    </w:p>
    <w:p w:rsidR="006E3BAA" w:rsidRDefault="006E3BAA" w:rsidP="006E3BAA">
      <w:r>
        <w:t xml:space="preserve">1. Одобрить Федеральный закон "О ратификации Соглашения между Российской Федерацией и Республикой Никарагуа о взаимной защите граждан от злоупотреблений </w:t>
      </w:r>
      <w:r>
        <w:br/>
        <w:t>в сфере международной юстиции".</w:t>
      </w:r>
    </w:p>
    <w:p w:rsidR="006E3BAA" w:rsidRDefault="006E3BAA" w:rsidP="006E3BAA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6E3BAA" w:rsidRPr="003C6130" w:rsidRDefault="006E3BAA" w:rsidP="003C083A">
      <w:pPr>
        <w:spacing w:line="240" w:lineRule="auto"/>
        <w:rPr>
          <w:rFonts w:cs="Arial"/>
          <w:sz w:val="18"/>
          <w:szCs w:val="18"/>
        </w:rPr>
      </w:pPr>
    </w:p>
    <w:p w:rsidR="006E3BAA" w:rsidRPr="003C6130" w:rsidRDefault="006E3BAA" w:rsidP="003C083A">
      <w:pPr>
        <w:spacing w:line="240" w:lineRule="auto"/>
        <w:rPr>
          <w:rFonts w:cs="Arial"/>
          <w:sz w:val="18"/>
          <w:szCs w:val="18"/>
        </w:rPr>
      </w:pPr>
    </w:p>
    <w:p w:rsidR="006E3BAA" w:rsidRPr="003C6130" w:rsidRDefault="006E3BAA" w:rsidP="003C083A">
      <w:pPr>
        <w:spacing w:line="240" w:lineRule="auto"/>
        <w:rPr>
          <w:rFonts w:cs="Arial"/>
          <w:sz w:val="18"/>
          <w:szCs w:val="18"/>
        </w:rPr>
      </w:pPr>
    </w:p>
    <w:p w:rsidR="006E3BAA" w:rsidRDefault="006E3BAA" w:rsidP="003C6130">
      <w:pPr>
        <w:pStyle w:val="11"/>
      </w:pPr>
      <w:r>
        <w:t xml:space="preserve">Председатель </w:t>
      </w:r>
    </w:p>
    <w:p w:rsidR="006E3BAA" w:rsidRDefault="006E3BAA" w:rsidP="003C6130">
      <w:pPr>
        <w:pStyle w:val="11"/>
      </w:pPr>
      <w:r>
        <w:t xml:space="preserve">Совета Федерации </w:t>
      </w:r>
    </w:p>
    <w:p w:rsidR="006E3BAA" w:rsidRDefault="006E3BAA" w:rsidP="003C6130">
      <w:pPr>
        <w:pStyle w:val="11"/>
      </w:pPr>
      <w:r>
        <w:t>Федерального Собрания</w:t>
      </w:r>
    </w:p>
    <w:p w:rsidR="003C083A" w:rsidRDefault="006E3BAA" w:rsidP="003C6130">
      <w:pPr>
        <w:pStyle w:val="11"/>
      </w:pPr>
      <w:r>
        <w:t>Российской Федерации</w:t>
      </w:r>
      <w:r>
        <w:tab/>
      </w:r>
      <w:r w:rsidR="003C083A">
        <w:tab/>
        <w:t>В.И. МАТВИЕНКО</w:t>
      </w:r>
    </w:p>
    <w:p w:rsidR="00545F85" w:rsidRDefault="00545F85" w:rsidP="006E3BAA">
      <w:pPr>
        <w:pStyle w:val="ac"/>
      </w:pPr>
    </w:p>
    <w:p w:rsidR="003C6130" w:rsidRDefault="003C6130" w:rsidP="003C6130">
      <w:pPr>
        <w:pStyle w:val="af"/>
      </w:pPr>
      <w:r>
        <w:t>Москва</w:t>
      </w:r>
    </w:p>
    <w:p w:rsidR="003C6130" w:rsidRDefault="003C6130" w:rsidP="003C6130">
      <w:pPr>
        <w:pStyle w:val="af"/>
      </w:pPr>
      <w:r>
        <w:t>28 января 2026 года</w:t>
      </w:r>
      <w:r>
        <w:br/>
        <w:t>№ 3-СФ</w:t>
      </w:r>
    </w:p>
    <w:sectPr w:rsidR="003C61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576" w:rsidRDefault="001E6576">
      <w:pPr>
        <w:spacing w:line="240" w:lineRule="auto"/>
      </w:pPr>
      <w:r>
        <w:separator/>
      </w:r>
    </w:p>
  </w:endnote>
  <w:endnote w:type="continuationSeparator" w:id="0">
    <w:p w:rsidR="001E6576" w:rsidRDefault="001E65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A779406-6BB1-4A92-B85B-E3CCDF1E89BE}"/>
    <w:embedBold r:id="rId2" w:fontKey="{F0937657-03D2-4E27-9F35-0765B82D539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84AF291-A83C-4A2B-8525-3C3AC45CD84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C083A" w:rsidRDefault="003C083A" w:rsidP="003C083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C6130">
      <w:rPr>
        <w:noProof/>
      </w:rPr>
      <w:t>sa10623.docx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C613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C083A" w:rsidRDefault="003C083A" w:rsidP="003C083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C6130">
      <w:rPr>
        <w:noProof/>
      </w:rPr>
      <w:t>sa10623.docx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C613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576" w:rsidRDefault="001E6576">
      <w:pPr>
        <w:spacing w:line="240" w:lineRule="auto"/>
      </w:pPr>
      <w:r>
        <w:separator/>
      </w:r>
    </w:p>
  </w:footnote>
  <w:footnote w:type="continuationSeparator" w:id="0">
    <w:p w:rsidR="001E6576" w:rsidRDefault="001E657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C613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DC0"/>
    <w:rsid w:val="000D3F67"/>
    <w:rsid w:val="001057BD"/>
    <w:rsid w:val="001E6576"/>
    <w:rsid w:val="00205211"/>
    <w:rsid w:val="002623D0"/>
    <w:rsid w:val="002A1E3D"/>
    <w:rsid w:val="002B772D"/>
    <w:rsid w:val="003114B9"/>
    <w:rsid w:val="003273F1"/>
    <w:rsid w:val="0035125E"/>
    <w:rsid w:val="003C083A"/>
    <w:rsid w:val="003C6130"/>
    <w:rsid w:val="00423816"/>
    <w:rsid w:val="004A68AB"/>
    <w:rsid w:val="00505068"/>
    <w:rsid w:val="00545F85"/>
    <w:rsid w:val="005B2AEB"/>
    <w:rsid w:val="006E3BAA"/>
    <w:rsid w:val="00720496"/>
    <w:rsid w:val="00723EF8"/>
    <w:rsid w:val="0078182C"/>
    <w:rsid w:val="00885B74"/>
    <w:rsid w:val="00910EF7"/>
    <w:rsid w:val="00917995"/>
    <w:rsid w:val="00997F4C"/>
    <w:rsid w:val="009B7DC0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35264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ED2E3B-FBEF-4F5F-9008-4BF9BCFA8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6E3BAA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6E3BAA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6E3BAA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6E3BAA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91E9048CF19483DB9D7ED4F491888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C5429D0-D512-41C0-9FD1-E61040F6F78E}"/>
      </w:docPartPr>
      <w:docPartBody>
        <w:p w:rsidR="003A01FD" w:rsidRDefault="003A01FD">
          <w:pPr>
            <w:pStyle w:val="991E9048CF19483DB9D7ED4F491888F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1FD"/>
    <w:rsid w:val="003A01FD"/>
    <w:rsid w:val="00992192"/>
    <w:rsid w:val="00E0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91E9048CF19483DB9D7ED4F491888F4">
    <w:name w:val="991E9048CF19483DB9D7ED4F491888F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SA19.01.2026 SA21.01.2026 </dc:description>
  <cp:lastModifiedBy>Жарков М.А.</cp:lastModifiedBy>
  <cp:revision>4</cp:revision>
  <cp:lastPrinted>2026-01-27T14:45:00Z</cp:lastPrinted>
  <dcterms:created xsi:type="dcterms:W3CDTF">2026-01-19T08:31:00Z</dcterms:created>
  <dcterms:modified xsi:type="dcterms:W3CDTF">2026-01-28T05:06:00Z</dcterms:modified>
</cp:coreProperties>
</file>