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116FE8F5D59D4877A60659F500AE9CB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48025B" w:rsidRDefault="00545F85" w:rsidP="0048025B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116FE8F5D59D4877A60659F500AE9CB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8025B" w:rsidRDefault="0048025B" w:rsidP="0048025B">
      <w:pPr>
        <w:pStyle w:val="1"/>
      </w:pPr>
      <w:r w:rsidRPr="0048025B">
        <w:t xml:space="preserve">О Федеральном законе "О внесении изменений </w:t>
      </w:r>
    </w:p>
    <w:p w:rsidR="0048025B" w:rsidRPr="0048025B" w:rsidRDefault="0048025B" w:rsidP="0048025B">
      <w:pPr>
        <w:pStyle w:val="2"/>
      </w:pPr>
      <w:r w:rsidRPr="0048025B">
        <w:t>в Федеральный закон "Об исполнительном производстве"</w:t>
      </w:r>
    </w:p>
    <w:p w:rsidR="0048025B" w:rsidRDefault="0048025B" w:rsidP="0048025B">
      <w:pPr>
        <w:pStyle w:val="2"/>
      </w:pPr>
    </w:p>
    <w:p w:rsidR="0048025B" w:rsidRDefault="0048025B" w:rsidP="0048025B">
      <w:pPr>
        <w:pStyle w:val="2"/>
      </w:pPr>
    </w:p>
    <w:p w:rsidR="0048025B" w:rsidRPr="0048025B" w:rsidRDefault="0048025B" w:rsidP="0048025B">
      <w:pPr>
        <w:pStyle w:val="2"/>
      </w:pPr>
    </w:p>
    <w:p w:rsidR="0048025B" w:rsidRDefault="0048025B">
      <w:r w:rsidRPr="0048025B">
        <w:t xml:space="preserve">Рассмотрев принятый Государственной Думой Федерального Собрания Российской Федерации 14 апреля 2026 года Федеральный закон "О внесении изменений в Федеральный закон "Об исполнительном производстве" в соответствии со статьей 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48025B" w:rsidRDefault="0048025B"/>
    <w:p w:rsidR="0048025B" w:rsidRPr="0048025B" w:rsidRDefault="0048025B" w:rsidP="0048025B">
      <w:r w:rsidRPr="0048025B">
        <w:t xml:space="preserve">1. Одобрить Федеральный закон "О внесении изменений </w:t>
      </w:r>
      <w:r>
        <w:br/>
      </w:r>
      <w:r w:rsidRPr="0048025B">
        <w:t>в Федеральный закон "Об исполнительном производстве".</w:t>
      </w:r>
    </w:p>
    <w:p w:rsidR="0048025B" w:rsidRPr="0048025B" w:rsidRDefault="0048025B" w:rsidP="0048025B">
      <w:r w:rsidRPr="0048025B">
        <w:t>2. Настоящее постановление вступает в силу со дня его принятия.</w:t>
      </w:r>
    </w:p>
    <w:p w:rsidR="0048025B" w:rsidRPr="0048025B" w:rsidRDefault="0048025B" w:rsidP="0048025B"/>
    <w:p w:rsidR="0048025B" w:rsidRDefault="0048025B" w:rsidP="0048025B"/>
    <w:p w:rsidR="0048025B" w:rsidRPr="0048025B" w:rsidRDefault="0048025B" w:rsidP="0048025B"/>
    <w:p w:rsidR="00DD7492" w:rsidRDefault="00DD7492" w:rsidP="00E95B7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c"/>
      </w:pPr>
    </w:p>
    <w:p w:rsidR="00545F85" w:rsidRDefault="00545F85" w:rsidP="00545F85">
      <w:pPr>
        <w:pStyle w:val="ac"/>
      </w:pPr>
    </w:p>
    <w:p w:rsidR="00E95B7F" w:rsidRDefault="00E95B7F" w:rsidP="00545F85">
      <w:pPr>
        <w:pStyle w:val="ac"/>
      </w:pPr>
    </w:p>
    <w:p w:rsidR="00E95B7F" w:rsidRDefault="00E95B7F" w:rsidP="00E95B7F">
      <w:pPr>
        <w:pStyle w:val="ac"/>
      </w:pPr>
      <w:r>
        <w:t>Москва</w:t>
      </w:r>
    </w:p>
    <w:p w:rsidR="00E95B7F" w:rsidRDefault="00E95B7F" w:rsidP="00E95B7F">
      <w:pPr>
        <w:pStyle w:val="ac"/>
      </w:pPr>
      <w:r>
        <w:t>15 апреля 2026 года</w:t>
      </w:r>
    </w:p>
    <w:p w:rsidR="00545F85" w:rsidRDefault="00E95B7F" w:rsidP="00E95B7F">
      <w:pPr>
        <w:pStyle w:val="ac"/>
      </w:pPr>
      <w:r>
        <w:t>№ 13</w:t>
      </w:r>
      <w:r>
        <w:rPr>
          <w:lang w:val="en-US"/>
        </w:rPr>
        <w:t>1</w:t>
      </w:r>
      <w:r>
        <w:t>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5F59" w:rsidRDefault="00075F59">
      <w:pPr>
        <w:spacing w:line="240" w:lineRule="auto"/>
      </w:pPr>
      <w:r>
        <w:separator/>
      </w:r>
    </w:p>
  </w:endnote>
  <w:endnote w:type="continuationSeparator" w:id="0">
    <w:p w:rsidR="00075F59" w:rsidRDefault="00075F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073ACDE-DA12-486A-B9EC-45B86A068296}"/>
    <w:embedBold r:id="rId2" w:fontKey="{9685FF6E-3F4F-48FC-80FE-CC9EA2809CB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F9C6F1F-3EF8-45FC-AF8C-95EB70CE232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DD7492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95B7F">
      <w:rPr>
        <w:noProof/>
      </w:rPr>
      <w:t>zo7571.docx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431979">
      <w:rPr>
        <w:noProof/>
      </w:rPr>
      <w:t>14.04.26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E95B7F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D7492" w:rsidRDefault="00DD7492" w:rsidP="00DD749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95B7F">
      <w:rPr>
        <w:noProof/>
      </w:rPr>
      <w:t>zo7571.docx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95B7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5F59" w:rsidRDefault="00075F59">
      <w:pPr>
        <w:spacing w:line="240" w:lineRule="auto"/>
      </w:pPr>
      <w:r>
        <w:separator/>
      </w:r>
    </w:p>
  </w:footnote>
  <w:footnote w:type="continuationSeparator" w:id="0">
    <w:p w:rsidR="00075F59" w:rsidRDefault="00075F5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E95B7F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392"/>
    <w:rsid w:val="00075F59"/>
    <w:rsid w:val="000D3F67"/>
    <w:rsid w:val="000D5392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31979"/>
    <w:rsid w:val="0048025B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14D8D"/>
    <w:rsid w:val="00CF27C2"/>
    <w:rsid w:val="00CF731B"/>
    <w:rsid w:val="00DA769E"/>
    <w:rsid w:val="00DD7492"/>
    <w:rsid w:val="00E02685"/>
    <w:rsid w:val="00E95B7F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E719ED-418C-428E-B249-8A76087A2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219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16FE8F5D59D4877A60659F500AE9CB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DD0BBC-4B71-4855-8EA8-1EE6C12CB695}"/>
      </w:docPartPr>
      <w:docPartBody>
        <w:p w:rsidR="008513D4" w:rsidRDefault="008513D4">
          <w:pPr>
            <w:pStyle w:val="116FE8F5D59D4877A60659F500AE9CB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3D4"/>
    <w:rsid w:val="00386901"/>
    <w:rsid w:val="008513D4"/>
    <w:rsid w:val="00B55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16FE8F5D59D4877A60659F500AE9CB5">
    <w:name w:val="116FE8F5D59D4877A60659F500AE9CB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ZO14.04.2026 DE14.04.2026 </dc:description>
  <cp:lastModifiedBy>Жарков М.А.</cp:lastModifiedBy>
  <cp:revision>4</cp:revision>
  <cp:lastPrinted>2026-04-14T14:02:00Z</cp:lastPrinted>
  <dcterms:created xsi:type="dcterms:W3CDTF">2026-04-14T05:52:00Z</dcterms:created>
  <dcterms:modified xsi:type="dcterms:W3CDTF">2026-04-14T15:13:00Z</dcterms:modified>
</cp:coreProperties>
</file>