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DC051C4328C49C4AD19CDA38FFC5D7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1C3836" w:rsidRDefault="00545F85" w:rsidP="001C3836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DC051C4328C49C4AD19CDA38FFC5D7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C3836" w:rsidRDefault="001C3836" w:rsidP="001C3836">
      <w:pPr>
        <w:pStyle w:val="1"/>
        <w:rPr>
          <w:bCs/>
        </w:rPr>
      </w:pPr>
      <w:r>
        <w:t xml:space="preserve">О Федеральном законе </w:t>
      </w:r>
      <w:r>
        <w:rPr>
          <w:bCs/>
        </w:rPr>
        <w:t xml:space="preserve">"О внесении изменения </w:t>
      </w:r>
    </w:p>
    <w:p w:rsidR="001C3836" w:rsidRDefault="001C3836" w:rsidP="001C3836">
      <w:pPr>
        <w:pStyle w:val="2"/>
      </w:pPr>
      <w:r>
        <w:t>в статью 7.30</w:t>
      </w:r>
      <w:r>
        <w:rPr>
          <w:vertAlign w:val="superscript"/>
        </w:rPr>
        <w:t>4</w:t>
      </w:r>
      <w:r>
        <w:t xml:space="preserve"> Кодекса Российской Федерации </w:t>
      </w:r>
    </w:p>
    <w:p w:rsidR="001C3836" w:rsidRDefault="001C3836" w:rsidP="001C3836">
      <w:pPr>
        <w:pStyle w:val="2"/>
      </w:pPr>
      <w:r>
        <w:t>об административных правонарушениях"</w:t>
      </w:r>
    </w:p>
    <w:p w:rsidR="001C3836" w:rsidRDefault="001C3836" w:rsidP="001C3836">
      <w:pPr>
        <w:pStyle w:val="2"/>
      </w:pPr>
    </w:p>
    <w:p w:rsidR="001C3836" w:rsidRDefault="001C3836" w:rsidP="001C3836">
      <w:pPr>
        <w:pStyle w:val="2"/>
      </w:pPr>
    </w:p>
    <w:p w:rsidR="001C3836" w:rsidRDefault="001C3836" w:rsidP="001C3836">
      <w:pPr>
        <w:pStyle w:val="2"/>
      </w:pPr>
    </w:p>
    <w:p w:rsidR="001C3836" w:rsidRDefault="001C3836">
      <w:r>
        <w:t xml:space="preserve">Рассмотрев принятый Государственной Думой Федерального Собрания Российской Федерации 16 декабря 2025 </w:t>
      </w:r>
      <w:r>
        <w:rPr>
          <w:bCs/>
          <w:szCs w:val="26"/>
        </w:rPr>
        <w:t>года</w:t>
      </w:r>
      <w:r>
        <w:rPr>
          <w:b/>
          <w:bCs/>
          <w:szCs w:val="26"/>
        </w:rPr>
        <w:t xml:space="preserve"> </w:t>
      </w:r>
      <w:r>
        <w:t>Федеральный закон</w:t>
      </w:r>
      <w:r w:rsidR="00D9043D">
        <w:t xml:space="preserve"> "О внесении изменения в статью </w:t>
      </w:r>
      <w:r>
        <w:t>7.30</w:t>
      </w:r>
      <w:r>
        <w:rPr>
          <w:vertAlign w:val="superscript"/>
        </w:rPr>
        <w:t>4</w:t>
      </w:r>
      <w:r>
        <w:t xml:space="preserve"> Кодекса Российской Федерации об административных правонарушениях"</w:t>
      </w:r>
      <w:r w:rsidR="00D9043D">
        <w:rPr>
          <w:bCs/>
          <w:szCs w:val="26"/>
        </w:rPr>
        <w:t xml:space="preserve">, в соответствии с частью 4 статьи </w:t>
      </w:r>
      <w:r>
        <w:rPr>
          <w:bCs/>
          <w:szCs w:val="26"/>
        </w:rPr>
        <w:t xml:space="preserve">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1C3836" w:rsidRDefault="001C3836"/>
    <w:p w:rsidR="001C3836" w:rsidRDefault="001C3836" w:rsidP="001C3836">
      <w:r>
        <w:t xml:space="preserve">1. Одобрить Федеральный закон "О внесении изменения </w:t>
      </w:r>
      <w:r>
        <w:br/>
        <w:t>в статью 7.30</w:t>
      </w:r>
      <w:r>
        <w:rPr>
          <w:vertAlign w:val="superscript"/>
        </w:rPr>
        <w:t>4</w:t>
      </w:r>
      <w:r>
        <w:t xml:space="preserve"> Кодекса Российской Федерации об административных правонарушениях".</w:t>
      </w:r>
    </w:p>
    <w:p w:rsidR="001C3836" w:rsidRDefault="001C3836" w:rsidP="001C3836">
      <w:r>
        <w:t>2. Настоящее постановление вступает в силу со дня его принятия.</w:t>
      </w:r>
    </w:p>
    <w:p w:rsidR="001C3836" w:rsidRDefault="001C3836" w:rsidP="001C3836"/>
    <w:p w:rsidR="001C3836" w:rsidRDefault="001C3836" w:rsidP="001C3836"/>
    <w:p w:rsidR="00321002" w:rsidRDefault="00321002" w:rsidP="00321002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36588" w:rsidRDefault="00536588" w:rsidP="00C74F19">
      <w:pPr>
        <w:pStyle w:val="ac"/>
      </w:pPr>
    </w:p>
    <w:p w:rsidR="00321002" w:rsidRDefault="00321002" w:rsidP="00545F85">
      <w:pPr>
        <w:pStyle w:val="af"/>
      </w:pPr>
      <w:r>
        <w:t>Москва</w:t>
      </w:r>
    </w:p>
    <w:p w:rsidR="00321002" w:rsidRDefault="00321002" w:rsidP="00545F85">
      <w:pPr>
        <w:pStyle w:val="af"/>
      </w:pPr>
      <w:r>
        <w:t>19 декабря 2025 года</w:t>
      </w:r>
    </w:p>
    <w:p w:rsidR="00321002" w:rsidRPr="00E1527D" w:rsidRDefault="00321002" w:rsidP="00F37056">
      <w:pPr>
        <w:pStyle w:val="ac"/>
      </w:pPr>
      <w:r>
        <w:t>№ 588-СФ</w:t>
      </w:r>
    </w:p>
    <w:sectPr w:rsidR="00321002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671F" w:rsidRDefault="0063671F">
      <w:pPr>
        <w:spacing w:line="240" w:lineRule="auto"/>
      </w:pPr>
      <w:r>
        <w:separator/>
      </w:r>
    </w:p>
  </w:endnote>
  <w:endnote w:type="continuationSeparator" w:id="0">
    <w:p w:rsidR="0063671F" w:rsidRDefault="006367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5E136DC-6AD5-41ED-86C4-9B58B6226761}"/>
    <w:embedBold r:id="rId2" w:fontKey="{F33E48DC-24AA-4A73-A61B-9A878614617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A88F367-593D-497C-8AB7-BC06F65A51F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061DF1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21002">
      <w:rPr>
        <w:noProof/>
      </w:rPr>
      <w:t>am2790.docx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C10810">
      <w:rPr>
        <w:noProof/>
      </w:rPr>
      <w:t>19.12.25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21002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36588" w:rsidRDefault="00536588" w:rsidP="0053658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21002">
      <w:rPr>
        <w:noProof/>
      </w:rPr>
      <w:t>am2790.docx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21002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671F" w:rsidRDefault="0063671F">
      <w:pPr>
        <w:spacing w:line="240" w:lineRule="auto"/>
      </w:pPr>
      <w:r>
        <w:separator/>
      </w:r>
    </w:p>
  </w:footnote>
  <w:footnote w:type="continuationSeparator" w:id="0">
    <w:p w:rsidR="0063671F" w:rsidRDefault="0063671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21002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8C17939"/>
    <w:multiLevelType w:val="hybridMultilevel"/>
    <w:tmpl w:val="9CE47616"/>
    <w:lvl w:ilvl="0" w:tplc="0419000F">
      <w:start w:val="1"/>
      <w:numFmt w:val="decimal"/>
      <w:lvlText w:val="%1."/>
      <w:lvlJc w:val="left"/>
      <w:pPr>
        <w:tabs>
          <w:tab w:val="num" w:pos="2062"/>
        </w:tabs>
        <w:ind w:left="206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782"/>
        </w:tabs>
        <w:ind w:left="278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502"/>
        </w:tabs>
        <w:ind w:left="3502" w:hanging="180"/>
      </w:pPr>
    </w:lvl>
    <w:lvl w:ilvl="3" w:tplc="0419000F">
      <w:start w:val="1"/>
      <w:numFmt w:val="decimal"/>
      <w:lvlText w:val="%4."/>
      <w:lvlJc w:val="left"/>
      <w:pPr>
        <w:tabs>
          <w:tab w:val="num" w:pos="4222"/>
        </w:tabs>
        <w:ind w:left="422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942"/>
        </w:tabs>
        <w:ind w:left="494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662"/>
        </w:tabs>
        <w:ind w:left="5662" w:hanging="180"/>
      </w:pPr>
    </w:lvl>
    <w:lvl w:ilvl="6" w:tplc="0419000F">
      <w:start w:val="1"/>
      <w:numFmt w:val="decimal"/>
      <w:lvlText w:val="%7."/>
      <w:lvlJc w:val="left"/>
      <w:pPr>
        <w:tabs>
          <w:tab w:val="num" w:pos="6382"/>
        </w:tabs>
        <w:ind w:left="638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102"/>
        </w:tabs>
        <w:ind w:left="710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822"/>
        </w:tabs>
        <w:ind w:left="7822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46A"/>
    <w:rsid w:val="00061DF1"/>
    <w:rsid w:val="000D3F67"/>
    <w:rsid w:val="001057BD"/>
    <w:rsid w:val="001C3836"/>
    <w:rsid w:val="00205211"/>
    <w:rsid w:val="002623D0"/>
    <w:rsid w:val="002A1E3D"/>
    <w:rsid w:val="002B772D"/>
    <w:rsid w:val="003114B9"/>
    <w:rsid w:val="00321002"/>
    <w:rsid w:val="003273F1"/>
    <w:rsid w:val="0035125E"/>
    <w:rsid w:val="00423816"/>
    <w:rsid w:val="004A68AB"/>
    <w:rsid w:val="00505068"/>
    <w:rsid w:val="00536588"/>
    <w:rsid w:val="00545F85"/>
    <w:rsid w:val="005B2AEB"/>
    <w:rsid w:val="005B646A"/>
    <w:rsid w:val="0063671F"/>
    <w:rsid w:val="00720496"/>
    <w:rsid w:val="00723EF8"/>
    <w:rsid w:val="0078182C"/>
    <w:rsid w:val="00885B74"/>
    <w:rsid w:val="00910EF7"/>
    <w:rsid w:val="00997F4C"/>
    <w:rsid w:val="00A53D33"/>
    <w:rsid w:val="00A82E08"/>
    <w:rsid w:val="00AA344E"/>
    <w:rsid w:val="00B07D98"/>
    <w:rsid w:val="00B30B27"/>
    <w:rsid w:val="00B33546"/>
    <w:rsid w:val="00B67711"/>
    <w:rsid w:val="00C10810"/>
    <w:rsid w:val="00CF27C2"/>
    <w:rsid w:val="00CF731B"/>
    <w:rsid w:val="00D9043D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05B830-4C18-48F0-A456-14513155F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319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DC051C4328C49C4AD19CDA38FFC5D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232D6DD-F73A-4BD3-9873-89F5AEC132C6}"/>
      </w:docPartPr>
      <w:docPartBody>
        <w:p w:rsidR="00693278" w:rsidRDefault="00693278">
          <w:pPr>
            <w:pStyle w:val="6DC051C4328C49C4AD19CDA38FFC5D7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278"/>
    <w:rsid w:val="003713AB"/>
    <w:rsid w:val="00693278"/>
    <w:rsid w:val="006C1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DC051C4328C49C4AD19CDA38FFC5D74">
    <w:name w:val="6DC051C4328C49C4AD19CDA38FFC5D7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AM18.12.2025 AM18.12.2025 QA18.12.2025 QA18.12.2025 </dc:description>
  <cp:lastModifiedBy>Жарков М.А.</cp:lastModifiedBy>
  <cp:revision>6</cp:revision>
  <cp:lastPrinted>2025-12-19T05:15:00Z</cp:lastPrinted>
  <dcterms:created xsi:type="dcterms:W3CDTF">2025-12-18T07:22:00Z</dcterms:created>
  <dcterms:modified xsi:type="dcterms:W3CDTF">2025-12-19T05:40:00Z</dcterms:modified>
</cp:coreProperties>
</file>