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62FD4D1199F140729392A328E770526E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140B64" w:rsidRDefault="00140B64" w:rsidP="00140B64">
            <w:pPr>
              <w:pStyle w:val="a6"/>
            </w:pPr>
            <w:r w:rsidRPr="00140B64">
              <w:t xml:space="preserve"> </w:t>
            </w: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62FD4D1199F140729392A328E770526E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140B64" w:rsidRDefault="00140B64" w:rsidP="00140B64">
      <w:pPr>
        <w:pStyle w:val="1"/>
      </w:pPr>
      <w:r w:rsidRPr="00140B64">
        <w:t xml:space="preserve">О Федеральном законе "О внесении изменения </w:t>
      </w:r>
    </w:p>
    <w:p w:rsidR="00140B64" w:rsidRDefault="00140B64" w:rsidP="00140B64">
      <w:pPr>
        <w:pStyle w:val="2"/>
      </w:pPr>
      <w:r w:rsidRPr="00140B64">
        <w:t>в статью 13</w:t>
      </w:r>
      <w:r w:rsidRPr="00140B64">
        <w:rPr>
          <w:vertAlign w:val="superscript"/>
        </w:rPr>
        <w:t>2</w:t>
      </w:r>
      <w:r w:rsidRPr="00140B64">
        <w:t xml:space="preserve"> Федерального закона "О введении в действие </w:t>
      </w:r>
    </w:p>
    <w:p w:rsidR="00140B64" w:rsidRDefault="00140B64" w:rsidP="00140B64">
      <w:pPr>
        <w:pStyle w:val="2"/>
      </w:pPr>
      <w:r w:rsidRPr="00140B64">
        <w:t xml:space="preserve">части четвертой Гражданского кодекса </w:t>
      </w:r>
    </w:p>
    <w:p w:rsidR="00140B64" w:rsidRPr="00140B64" w:rsidRDefault="00140B64" w:rsidP="00140B64">
      <w:pPr>
        <w:pStyle w:val="2"/>
      </w:pPr>
      <w:r w:rsidRPr="00140B64">
        <w:t>Российской Федерации"</w:t>
      </w:r>
    </w:p>
    <w:p w:rsidR="00140B64" w:rsidRDefault="00140B64" w:rsidP="00140B64">
      <w:pPr>
        <w:pStyle w:val="2"/>
      </w:pPr>
    </w:p>
    <w:p w:rsidR="00140B64" w:rsidRPr="00140B64" w:rsidRDefault="00140B64" w:rsidP="00140B64">
      <w:pPr>
        <w:pStyle w:val="2"/>
      </w:pPr>
    </w:p>
    <w:p w:rsidR="00140B64" w:rsidRDefault="00140B64">
      <w:r w:rsidRPr="00140B64">
        <w:t>Рассмотрев принятый Государственной Думой Федерального Собрания Российской Федерации 11 марта 2026 года Федеральный закон "О внесении изменения</w:t>
      </w:r>
      <w:r w:rsidR="00A905BF" w:rsidRPr="00A905BF">
        <w:t xml:space="preserve"> </w:t>
      </w:r>
      <w:r w:rsidR="00A905BF">
        <w:t>в статью</w:t>
      </w:r>
      <w:r w:rsidRPr="00140B64">
        <w:t xml:space="preserve"> 13</w:t>
      </w:r>
      <w:r w:rsidRPr="00140B64">
        <w:rPr>
          <w:vertAlign w:val="superscript"/>
        </w:rPr>
        <w:t>2</w:t>
      </w:r>
      <w:r w:rsidRPr="00140B64">
        <w:t xml:space="preserve"> Федерального закона "О введении в действие части четвертой Гражданского кодекса Российской Федерации", в соответствии </w:t>
      </w:r>
      <w:r w:rsidR="00A905BF">
        <w:br/>
      </w:r>
      <w:r w:rsidRPr="00140B64">
        <w:t xml:space="preserve">с частью 4 статьи 105 Конституции Российской Федерации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140B64" w:rsidRDefault="00140B64"/>
    <w:p w:rsidR="00140B64" w:rsidRPr="00140B64" w:rsidRDefault="00140B64" w:rsidP="00140B64">
      <w:r w:rsidRPr="00140B64">
        <w:t xml:space="preserve">1. Одобрить Федеральный закон "О внесении изменения </w:t>
      </w:r>
      <w:r>
        <w:br/>
      </w:r>
      <w:r w:rsidRPr="00140B64">
        <w:t>в статью 13</w:t>
      </w:r>
      <w:r w:rsidRPr="00140B64">
        <w:rPr>
          <w:vertAlign w:val="superscript"/>
        </w:rPr>
        <w:t>2</w:t>
      </w:r>
      <w:r w:rsidRPr="00140B64">
        <w:t xml:space="preserve"> Федерального закона "О введении в действие </w:t>
      </w:r>
      <w:r w:rsidR="00A905BF">
        <w:br/>
      </w:r>
      <w:r w:rsidRPr="00140B64">
        <w:t>части четвертой Гражданского кодекса Российской Федерации".</w:t>
      </w:r>
    </w:p>
    <w:p w:rsidR="00140B64" w:rsidRPr="00140B64" w:rsidRDefault="00140B64" w:rsidP="00140B64">
      <w:r w:rsidRPr="00140B64">
        <w:t>2. Настоящее постановление вступает в силу со дня его принятия.</w:t>
      </w:r>
    </w:p>
    <w:p w:rsidR="00140B64" w:rsidRPr="00140B64" w:rsidRDefault="00140B64" w:rsidP="00140B64"/>
    <w:p w:rsidR="00545F85" w:rsidRDefault="00545F85" w:rsidP="00545F85"/>
    <w:p w:rsidR="004F28CD" w:rsidRDefault="00140B64" w:rsidP="003D56B1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4F28CD">
        <w:t>В.И. МАТВИЕНКО</w:t>
      </w:r>
    </w:p>
    <w:p w:rsidR="003D56B1" w:rsidRDefault="003D56B1" w:rsidP="003D56B1">
      <w:pPr>
        <w:pStyle w:val="11"/>
      </w:pPr>
    </w:p>
    <w:p w:rsidR="003D56B1" w:rsidRDefault="003D56B1" w:rsidP="003D56B1">
      <w:pPr>
        <w:pStyle w:val="af"/>
      </w:pPr>
      <w:r>
        <w:t>Москва</w:t>
      </w:r>
    </w:p>
    <w:p w:rsidR="003D56B1" w:rsidRDefault="003D56B1" w:rsidP="003D56B1">
      <w:pPr>
        <w:pStyle w:val="af"/>
      </w:pPr>
      <w:r>
        <w:t>18 марта 2026 года</w:t>
      </w:r>
    </w:p>
    <w:p w:rsidR="003D56B1" w:rsidRDefault="003D56B1" w:rsidP="003D56B1">
      <w:pPr>
        <w:pStyle w:val="af"/>
      </w:pPr>
      <w:r>
        <w:t xml:space="preserve">№ </w:t>
      </w:r>
      <w:r>
        <w:rPr>
          <w:lang w:val="en-US"/>
        </w:rPr>
        <w:t>9</w:t>
      </w:r>
      <w:r>
        <w:t>2-СФ</w:t>
      </w:r>
    </w:p>
    <w:sectPr w:rsidR="003D56B1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1F23" w:rsidRDefault="008D1F23">
      <w:pPr>
        <w:spacing w:line="240" w:lineRule="auto"/>
      </w:pPr>
      <w:r>
        <w:separator/>
      </w:r>
    </w:p>
  </w:endnote>
  <w:endnote w:type="continuationSeparator" w:id="0">
    <w:p w:rsidR="008D1F23" w:rsidRDefault="008D1F2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0C1FA07A-6F46-47CD-821E-FFED438D2CEC}"/>
    <w:embedBold r:id="rId2" w:fontKey="{2B3A4125-E9C0-4420-BE05-62C00B4B3DEA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DE8D7BF6-804F-4C7C-AF28-2DCE73666207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EE157A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D56B1">
      <w:rPr>
        <w:noProof/>
      </w:rPr>
      <w:t>zo7480.docx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4764A7">
      <w:rPr>
        <w:noProof/>
      </w:rPr>
      <w:t>18.03.26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3D56B1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F28CD" w:rsidRDefault="004F28CD" w:rsidP="004F28CD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D56B1">
      <w:rPr>
        <w:noProof/>
      </w:rPr>
      <w:t>zo7480.docx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D56B1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1F23" w:rsidRDefault="008D1F23">
      <w:pPr>
        <w:spacing w:line="240" w:lineRule="auto"/>
      </w:pPr>
      <w:r>
        <w:separator/>
      </w:r>
    </w:p>
  </w:footnote>
  <w:footnote w:type="continuationSeparator" w:id="0">
    <w:p w:rsidR="008D1F23" w:rsidRDefault="008D1F2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3D56B1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C24"/>
    <w:rsid w:val="000D3F67"/>
    <w:rsid w:val="001057BD"/>
    <w:rsid w:val="00140B64"/>
    <w:rsid w:val="00205211"/>
    <w:rsid w:val="002623D0"/>
    <w:rsid w:val="002A1E3D"/>
    <w:rsid w:val="002B772D"/>
    <w:rsid w:val="003114B9"/>
    <w:rsid w:val="003273F1"/>
    <w:rsid w:val="0035125E"/>
    <w:rsid w:val="003D56B1"/>
    <w:rsid w:val="00423816"/>
    <w:rsid w:val="004764A7"/>
    <w:rsid w:val="004A68AB"/>
    <w:rsid w:val="004F28CD"/>
    <w:rsid w:val="00505068"/>
    <w:rsid w:val="00545F85"/>
    <w:rsid w:val="005B2AEB"/>
    <w:rsid w:val="00720496"/>
    <w:rsid w:val="00723EF8"/>
    <w:rsid w:val="0078182C"/>
    <w:rsid w:val="00885B74"/>
    <w:rsid w:val="008D1F23"/>
    <w:rsid w:val="00910EF7"/>
    <w:rsid w:val="00997F4C"/>
    <w:rsid w:val="009F7C24"/>
    <w:rsid w:val="00A82E08"/>
    <w:rsid w:val="00A905BF"/>
    <w:rsid w:val="00AA344E"/>
    <w:rsid w:val="00B07D98"/>
    <w:rsid w:val="00B30B27"/>
    <w:rsid w:val="00B31CD0"/>
    <w:rsid w:val="00B33546"/>
    <w:rsid w:val="00B67711"/>
    <w:rsid w:val="00B67820"/>
    <w:rsid w:val="00CF27C2"/>
    <w:rsid w:val="00CF731B"/>
    <w:rsid w:val="00DA769E"/>
    <w:rsid w:val="00E02685"/>
    <w:rsid w:val="00EE157A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289AA9C-5565-4231-8B4B-85E2843C8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770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2FD4D1199F140729392A328E770526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CA0C330-EE95-4B90-81CC-DA2465102C51}"/>
      </w:docPartPr>
      <w:docPartBody>
        <w:p w:rsidR="00776593" w:rsidRDefault="00776593">
          <w:pPr>
            <w:pStyle w:val="62FD4D1199F140729392A328E770526E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593"/>
    <w:rsid w:val="001726C0"/>
    <w:rsid w:val="00776593"/>
    <w:rsid w:val="00B97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62FD4D1199F140729392A328E770526E">
    <w:name w:val="62FD4D1199F140729392A328E770526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16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науке, образованию и культуре</dc:subject>
  <dc:creator>Заказчик - Хмелева+</dc:creator>
  <cp:keywords/>
  <dc:description>ZO13.03.2026 DE13.03.2026 EQ13.03.2026 </dc:description>
  <cp:lastModifiedBy>sf</cp:lastModifiedBy>
  <cp:revision>6</cp:revision>
  <cp:lastPrinted>2026-03-17T12:57:00Z</cp:lastPrinted>
  <dcterms:created xsi:type="dcterms:W3CDTF">2026-03-13T08:25:00Z</dcterms:created>
  <dcterms:modified xsi:type="dcterms:W3CDTF">2026-03-18T07:04:00Z</dcterms:modified>
</cp:coreProperties>
</file>