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18506B0169F47D68B1673D1AEFFB22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CE6D91" w:rsidRDefault="00545F85" w:rsidP="003C072B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18506B0169F47D68B1673D1AEFFB22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E6D91" w:rsidRDefault="00CE6D91" w:rsidP="00CE6D91">
      <w:pPr>
        <w:pStyle w:val="1"/>
      </w:pPr>
      <w:r>
        <w:t xml:space="preserve">О Федеральном законе "О внесении изменений </w:t>
      </w:r>
    </w:p>
    <w:p w:rsidR="00CE6D91" w:rsidRDefault="00CE6D91" w:rsidP="00CE6D91">
      <w:pPr>
        <w:pStyle w:val="2"/>
      </w:pPr>
      <w:r>
        <w:t>в статью 33</w:t>
      </w:r>
      <w:r w:rsidRPr="00CE6D91">
        <w:rPr>
          <w:vertAlign w:val="superscript"/>
        </w:rPr>
        <w:t>15</w:t>
      </w:r>
      <w:r>
        <w:t xml:space="preserve"> Закона Российской Федерации </w:t>
      </w:r>
    </w:p>
    <w:p w:rsidR="00CE6D91" w:rsidRDefault="00CE6D91" w:rsidP="00CE6D91">
      <w:pPr>
        <w:pStyle w:val="2"/>
      </w:pPr>
      <w:r>
        <w:t xml:space="preserve">"Об организации страхового дела </w:t>
      </w:r>
    </w:p>
    <w:p w:rsidR="00CE6D91" w:rsidRDefault="00CE6D91" w:rsidP="00CE6D91">
      <w:pPr>
        <w:pStyle w:val="2"/>
      </w:pPr>
      <w:r>
        <w:t>в Российской Федерации"</w:t>
      </w:r>
    </w:p>
    <w:p w:rsidR="00CE6D91" w:rsidRDefault="00CE6D91" w:rsidP="00CE6D91">
      <w:pPr>
        <w:pStyle w:val="2"/>
      </w:pPr>
    </w:p>
    <w:p w:rsidR="00CE6D91" w:rsidRDefault="00CE6D91" w:rsidP="00CE6D91">
      <w:pPr>
        <w:pStyle w:val="2"/>
      </w:pPr>
    </w:p>
    <w:p w:rsidR="00ED0345" w:rsidRDefault="00CE6D91">
      <w:r>
        <w:t>Рассмотрев принятый Государственной Думой Федерального Собрания Российской Федерации 11 ноября 2025 года Федеральный закон "О внесении изменений в статью 33</w:t>
      </w:r>
      <w:r w:rsidRPr="00CE6D91">
        <w:rPr>
          <w:vertAlign w:val="superscript"/>
        </w:rPr>
        <w:t>15</w:t>
      </w:r>
      <w:r>
        <w:t xml:space="preserve"> Закона Российской Федерации "Об организации страхового дела </w:t>
      </w:r>
      <w:r>
        <w:br/>
        <w:t xml:space="preserve">в Российской Федерации" в соответствии со статьей 106 Конституции Российской Федерации, </w:t>
      </w:r>
      <w:r w:rsidR="00ED0345">
        <w:t>Совет Федерации Федерального Собрания Российской Фе</w:t>
      </w:r>
      <w:bookmarkStart w:id="0" w:name="_GoBack"/>
      <w:bookmarkEnd w:id="0"/>
      <w:r w:rsidR="00ED0345">
        <w:t xml:space="preserve">дерации  </w:t>
      </w:r>
      <w:r w:rsidR="00ED0345" w:rsidRPr="00B51544">
        <w:rPr>
          <w:b/>
          <w:spacing w:val="60"/>
          <w:szCs w:val="28"/>
        </w:rPr>
        <w:t>постановляет</w:t>
      </w:r>
      <w:r w:rsidR="00ED0345">
        <w:t>:</w:t>
      </w:r>
    </w:p>
    <w:p w:rsidR="00ED0345" w:rsidRDefault="00ED0345"/>
    <w:p w:rsidR="00CE6D91" w:rsidRDefault="00CE6D91" w:rsidP="00CE6D91">
      <w:r>
        <w:t xml:space="preserve">1. Одобрить Федеральный закон "О внесении изменений </w:t>
      </w:r>
      <w:r>
        <w:br/>
        <w:t>в статью 33</w:t>
      </w:r>
      <w:r w:rsidRPr="00CE6D91">
        <w:rPr>
          <w:vertAlign w:val="superscript"/>
        </w:rPr>
        <w:t>15</w:t>
      </w:r>
      <w:r>
        <w:t xml:space="preserve"> Закона Российской Федерации "Об организации страхового дела в Российской Федерации".</w:t>
      </w:r>
    </w:p>
    <w:p w:rsidR="00CE6D91" w:rsidRDefault="00CE6D91" w:rsidP="00CE6D91">
      <w:r>
        <w:t>2. Настоящее постановление вступает в силу со дня его принятия.</w:t>
      </w:r>
    </w:p>
    <w:p w:rsidR="00CE6D91" w:rsidRDefault="00CE6D91" w:rsidP="00CE6D91"/>
    <w:p w:rsidR="00CE6D91" w:rsidRDefault="00CE6D91" w:rsidP="00CE6D91"/>
    <w:p w:rsidR="003C072B" w:rsidRDefault="003C072B" w:rsidP="00CA7F7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CA7F7A" w:rsidRDefault="00CA7F7A" w:rsidP="00CA7F7A">
      <w:pPr>
        <w:pStyle w:val="11"/>
      </w:pPr>
    </w:p>
    <w:p w:rsidR="00CA7F7A" w:rsidRDefault="00CA7F7A" w:rsidP="00545F85">
      <w:pPr>
        <w:pStyle w:val="af"/>
      </w:pPr>
      <w:r>
        <w:t>Москва</w:t>
      </w:r>
    </w:p>
    <w:p w:rsidR="00CA7F7A" w:rsidRDefault="00CA7F7A" w:rsidP="00545F85">
      <w:pPr>
        <w:pStyle w:val="af"/>
      </w:pPr>
      <w:r>
        <w:t>12 ноября 2025 года</w:t>
      </w:r>
    </w:p>
    <w:p w:rsidR="00CA7F7A" w:rsidRPr="00E1527D" w:rsidRDefault="00CA7F7A" w:rsidP="00F37056">
      <w:pPr>
        <w:pStyle w:val="ac"/>
      </w:pPr>
      <w:r>
        <w:t>№ 489-СФ</w:t>
      </w:r>
    </w:p>
    <w:sectPr w:rsidR="00CA7F7A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2FFE" w:rsidRDefault="00222FFE">
      <w:pPr>
        <w:spacing w:line="240" w:lineRule="auto"/>
      </w:pPr>
      <w:r>
        <w:separator/>
      </w:r>
    </w:p>
  </w:endnote>
  <w:endnote w:type="continuationSeparator" w:id="0">
    <w:p w:rsidR="00222FFE" w:rsidRDefault="00222F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AAA0DEC-B6F4-45B8-AB4D-3D200DEF99F5}"/>
    <w:embedBold r:id="rId2" w:fontKey="{8EE40EE8-3C28-45F7-94E3-2A8A8C0316F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1CF422D7-BA2B-4328-B14A-90B9174B106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D034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A7F7A">
      <w:rPr>
        <w:noProof/>
      </w:rPr>
      <w:t>am2750.docx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D59C3">
      <w:rPr>
        <w:noProof/>
      </w:rPr>
      <w:t>12.11.25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A7F7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C072B" w:rsidRDefault="003C072B" w:rsidP="003C072B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A7F7A">
      <w:rPr>
        <w:noProof/>
      </w:rPr>
      <w:t>am2750.docx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A7F7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2FFE" w:rsidRDefault="00222FFE">
      <w:pPr>
        <w:spacing w:line="240" w:lineRule="auto"/>
      </w:pPr>
      <w:r>
        <w:separator/>
      </w:r>
    </w:p>
  </w:footnote>
  <w:footnote w:type="continuationSeparator" w:id="0">
    <w:p w:rsidR="00222FFE" w:rsidRDefault="00222FF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A7F7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C79"/>
    <w:rsid w:val="000D3F67"/>
    <w:rsid w:val="001057BD"/>
    <w:rsid w:val="00122C79"/>
    <w:rsid w:val="00205211"/>
    <w:rsid w:val="00222FFE"/>
    <w:rsid w:val="002623D0"/>
    <w:rsid w:val="002A1E3D"/>
    <w:rsid w:val="002B772D"/>
    <w:rsid w:val="003114B9"/>
    <w:rsid w:val="003273F1"/>
    <w:rsid w:val="0035125E"/>
    <w:rsid w:val="003C072B"/>
    <w:rsid w:val="003D59C3"/>
    <w:rsid w:val="00423816"/>
    <w:rsid w:val="004A68AB"/>
    <w:rsid w:val="00505068"/>
    <w:rsid w:val="00545F85"/>
    <w:rsid w:val="005B2AEB"/>
    <w:rsid w:val="005E7203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CA7F7A"/>
    <w:rsid w:val="00CE6D91"/>
    <w:rsid w:val="00CF27C2"/>
    <w:rsid w:val="00CF731B"/>
    <w:rsid w:val="00DA769E"/>
    <w:rsid w:val="00E02685"/>
    <w:rsid w:val="00ED034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201D04-63FD-471C-8DFA-4485EF06B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18506B0169F47D68B1673D1AEFFB2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D7321F3-DB25-4BDD-91E5-337C50923494}"/>
      </w:docPartPr>
      <w:docPartBody>
        <w:p w:rsidR="00D05F3B" w:rsidRDefault="00D05F3B">
          <w:pPr>
            <w:pStyle w:val="418506B0169F47D68B1673D1AEFFB22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5F3B"/>
    <w:rsid w:val="00444B89"/>
    <w:rsid w:val="00985CB4"/>
    <w:rsid w:val="00D05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18506B0169F47D68B1673D1AEFFB22A">
    <w:name w:val="418506B0169F47D68B1673D1AEFFB22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бюджету и финансовым рынкам</dc:subject>
  <dc:creator>Заказчик - Рязанова+</dc:creator>
  <cp:keywords/>
  <dc:description>AM10.11.2025 ZO11.11.2025 ZO11.11.2025 </dc:description>
  <cp:lastModifiedBy>Жарков М.А.</cp:lastModifiedBy>
  <cp:revision>5</cp:revision>
  <cp:lastPrinted>2025-11-11T15:09:00Z</cp:lastPrinted>
  <dcterms:created xsi:type="dcterms:W3CDTF">2025-11-10T08:37:00Z</dcterms:created>
  <dcterms:modified xsi:type="dcterms:W3CDTF">2025-11-12T06:08:00Z</dcterms:modified>
</cp:coreProperties>
</file>