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B545487C26184B6B8803855C94C62879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B155F1" w:rsidRDefault="00545F85" w:rsidP="00222FF0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B545487C26184B6B8803855C94C62879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B155F1" w:rsidRDefault="00B155F1" w:rsidP="00B155F1">
      <w:pPr>
        <w:pStyle w:val="1"/>
      </w:pPr>
      <w:r>
        <w:t xml:space="preserve">О Федеральном законе "О внесении изменений </w:t>
      </w:r>
    </w:p>
    <w:p w:rsidR="00B155F1" w:rsidRDefault="00B155F1" w:rsidP="00B155F1">
      <w:pPr>
        <w:pStyle w:val="2"/>
      </w:pPr>
      <w:r>
        <w:t>в статью 1</w:t>
      </w:r>
      <w:r>
        <w:rPr>
          <w:vertAlign w:val="superscript"/>
        </w:rPr>
        <w:t>1</w:t>
      </w:r>
      <w:r>
        <w:t xml:space="preserve"> Федерального закона </w:t>
      </w:r>
    </w:p>
    <w:p w:rsidR="00B155F1" w:rsidRDefault="00B155F1" w:rsidP="00B155F1">
      <w:pPr>
        <w:pStyle w:val="2"/>
      </w:pPr>
      <w:r>
        <w:t>"О днях воинской славы и памятных датах России"</w:t>
      </w:r>
    </w:p>
    <w:p w:rsidR="00B155F1" w:rsidRDefault="00B155F1" w:rsidP="00B155F1">
      <w:pPr>
        <w:pStyle w:val="2"/>
      </w:pPr>
    </w:p>
    <w:p w:rsidR="00B155F1" w:rsidRDefault="00B155F1" w:rsidP="00B155F1">
      <w:pPr>
        <w:pStyle w:val="2"/>
      </w:pPr>
    </w:p>
    <w:p w:rsidR="00B155F1" w:rsidRDefault="00B155F1" w:rsidP="00B155F1">
      <w:pPr>
        <w:pStyle w:val="2"/>
      </w:pPr>
    </w:p>
    <w:p w:rsidR="00B155F1" w:rsidRDefault="00B155F1">
      <w:r>
        <w:t>Рассмотрев принятый Государственной Думой Федерального Собрания Российской Федерации 19 сентября 2023 года Федеральный закон "О внесении изменений в статью 1</w:t>
      </w:r>
      <w:r>
        <w:rPr>
          <w:vertAlign w:val="superscript"/>
        </w:rPr>
        <w:t>1</w:t>
      </w:r>
      <w:r>
        <w:t xml:space="preserve"> Федерального закона "О днях воинской славы и памятных датах России" в соответствии со статьей 106 Конституции Российской Федерации,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B155F1" w:rsidRDefault="00B155F1"/>
    <w:p w:rsidR="00B155F1" w:rsidRDefault="00B155F1" w:rsidP="00B155F1">
      <w:r>
        <w:t>1. Одобрить Федеральный закон "О внесении изменений в статью 1</w:t>
      </w:r>
      <w:r>
        <w:rPr>
          <w:vertAlign w:val="superscript"/>
        </w:rPr>
        <w:t>1</w:t>
      </w:r>
      <w:r>
        <w:t xml:space="preserve"> Федерального закона "О днях воинской славы и памятных датах России".</w:t>
      </w:r>
    </w:p>
    <w:p w:rsidR="00B155F1" w:rsidRDefault="00B155F1" w:rsidP="00B155F1">
      <w:r>
        <w:t xml:space="preserve">2. Настоящее постановление вступает в силу со дня его принятия. </w:t>
      </w:r>
    </w:p>
    <w:p w:rsidR="00B155F1" w:rsidRDefault="00B155F1" w:rsidP="00B155F1"/>
    <w:p w:rsidR="00545F85" w:rsidRDefault="00545F85" w:rsidP="00B155F1"/>
    <w:p w:rsidR="00B155F1" w:rsidRDefault="00B155F1" w:rsidP="00B155F1"/>
    <w:p w:rsidR="00222FF0" w:rsidRDefault="00B155F1" w:rsidP="00C735EF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r w:rsidR="00222FF0">
        <w:t>В.И. МАТВИЕНКО</w:t>
      </w:r>
    </w:p>
    <w:p w:rsidR="00B155F1" w:rsidRDefault="00B155F1">
      <w:pPr>
        <w:pStyle w:val="ac"/>
      </w:pPr>
    </w:p>
    <w:p w:rsidR="00C735EF" w:rsidRDefault="00C735EF" w:rsidP="004C01DE">
      <w:pPr>
        <w:pStyle w:val="ac"/>
      </w:pPr>
      <w:r>
        <w:t>Москва</w:t>
      </w:r>
    </w:p>
    <w:p w:rsidR="00C735EF" w:rsidRDefault="00C735EF" w:rsidP="004C01DE">
      <w:pPr>
        <w:pStyle w:val="ac"/>
      </w:pPr>
      <w:r>
        <w:t>25 сентября 2023 года</w:t>
      </w:r>
    </w:p>
    <w:p w:rsidR="00C735EF" w:rsidRDefault="00C735EF" w:rsidP="00545F85">
      <w:pPr>
        <w:pStyle w:val="af"/>
      </w:pPr>
      <w:r>
        <w:t>№ 568-СФ</w:t>
      </w:r>
    </w:p>
    <w:sectPr w:rsidR="00C735EF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39DC" w:rsidRDefault="002F39DC">
      <w:pPr>
        <w:spacing w:line="240" w:lineRule="auto"/>
      </w:pPr>
      <w:r>
        <w:separator/>
      </w:r>
    </w:p>
  </w:endnote>
  <w:endnote w:type="continuationSeparator" w:id="0">
    <w:p w:rsidR="002F39DC" w:rsidRDefault="002F39D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6383EB90-0F45-457D-8A90-90F0D5E68CF5}"/>
    <w:embedBold r:id="rId2" w:fontKey="{0CBF9818-A111-461F-9EB3-1A372F767222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FE39F39D-8147-4A51-8C47-BE43D692BD96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2F39DC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C735EF">
      <w:rPr>
        <w:noProof/>
      </w:rPr>
      <w:t>rt10038.docx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00570A">
      <w:rPr>
        <w:noProof/>
      </w:rPr>
      <w:t>26.09.23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C735EF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222FF0" w:rsidRDefault="006C1C15" w:rsidP="00222FF0">
    <w:pPr>
      <w:pStyle w:val="a9"/>
    </w:pPr>
    <w:fldSimple w:instr=" FILENAME  \* MERGEFORMAT ">
      <w:r w:rsidR="00C735EF">
        <w:rPr>
          <w:noProof/>
        </w:rPr>
        <w:t>rt10038.docx</w:t>
      </w:r>
    </w:fldSimple>
    <w:r w:rsidR="00222FF0">
      <w:t xml:space="preserve">   </w:t>
    </w:r>
    <w:fldSimple w:instr=" USERINITIALS  \* MERGEFORMAT ">
      <w:r w:rsidR="00C735EF">
        <w:rPr>
          <w:noProof/>
        </w:rPr>
        <w:t>645</w:t>
      </w:r>
    </w:fldSimple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39DC" w:rsidRDefault="002F39DC">
      <w:pPr>
        <w:spacing w:line="240" w:lineRule="auto"/>
      </w:pPr>
      <w:r>
        <w:separator/>
      </w:r>
    </w:p>
  </w:footnote>
  <w:footnote w:type="continuationSeparator" w:id="0">
    <w:p w:rsidR="002F39DC" w:rsidRDefault="002F39D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C735EF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9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2536"/>
    <w:rsid w:val="0000570A"/>
    <w:rsid w:val="000D3F67"/>
    <w:rsid w:val="001057BD"/>
    <w:rsid w:val="00122536"/>
    <w:rsid w:val="00205211"/>
    <w:rsid w:val="00222FF0"/>
    <w:rsid w:val="002623D0"/>
    <w:rsid w:val="002A1E3D"/>
    <w:rsid w:val="002B772D"/>
    <w:rsid w:val="002F39DC"/>
    <w:rsid w:val="003114B9"/>
    <w:rsid w:val="003273F1"/>
    <w:rsid w:val="0035125E"/>
    <w:rsid w:val="00423816"/>
    <w:rsid w:val="004A68AB"/>
    <w:rsid w:val="00505068"/>
    <w:rsid w:val="00545F85"/>
    <w:rsid w:val="005B2AEB"/>
    <w:rsid w:val="006C1C15"/>
    <w:rsid w:val="00720496"/>
    <w:rsid w:val="00723EF8"/>
    <w:rsid w:val="0078182C"/>
    <w:rsid w:val="00885B74"/>
    <w:rsid w:val="00910EF7"/>
    <w:rsid w:val="00997F4C"/>
    <w:rsid w:val="00A82E08"/>
    <w:rsid w:val="00AA344E"/>
    <w:rsid w:val="00B07D98"/>
    <w:rsid w:val="00B155F1"/>
    <w:rsid w:val="00B30B27"/>
    <w:rsid w:val="00B33546"/>
    <w:rsid w:val="00B67711"/>
    <w:rsid w:val="00C735EF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15282A8-28FA-4211-A76B-9FB925B2B9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857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5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19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B545487C26184B6B8803855C94C6287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A553890-8841-4DE5-BD0E-6B67EF0D5EFD}"/>
      </w:docPartPr>
      <w:docPartBody>
        <w:p w:rsidR="000F63EB" w:rsidRDefault="000F63EB">
          <w:pPr>
            <w:pStyle w:val="B545487C26184B6B8803855C94C62879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63EB"/>
    <w:rsid w:val="000F63EB"/>
    <w:rsid w:val="00AE3376"/>
    <w:rsid w:val="00FE6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B545487C26184B6B8803855C94C62879">
    <w:name w:val="B545487C26184B6B8803855C94C6287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0</TotalTime>
  <Pages>1</Pages>
  <Words>135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обороне и безопасности</dc:subject>
  <dc:creator>Заказчик - Шишкин+</dc:creator>
  <cp:keywords/>
  <dc:description>RT21.09.2023 RT21.09.2023</dc:description>
  <cp:lastModifiedBy>Беляевская Н.А.</cp:lastModifiedBy>
  <cp:revision>2</cp:revision>
  <cp:lastPrinted>2023-09-25T07:06:00Z</cp:lastPrinted>
  <dcterms:created xsi:type="dcterms:W3CDTF">2023-09-26T08:44:00Z</dcterms:created>
  <dcterms:modified xsi:type="dcterms:W3CDTF">2023-09-26T08:44:00Z</dcterms:modified>
</cp:coreProperties>
</file>