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AD7699C835B4695BA21B1A2D907D9B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C5F0E" w:rsidRDefault="00545F85" w:rsidP="00AC5F0E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AD7699C835B4695BA21B1A2D907D9B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C5F0E" w:rsidRPr="00AC5F0E" w:rsidRDefault="00AC5F0E" w:rsidP="00AC5F0E">
      <w:pPr>
        <w:pStyle w:val="1"/>
      </w:pPr>
      <w:r w:rsidRPr="00AC5F0E">
        <w:t xml:space="preserve">О досрочном прекращении полномочий </w:t>
      </w:r>
    </w:p>
    <w:p w:rsidR="00AC5F0E" w:rsidRPr="00AC5F0E" w:rsidRDefault="00AC5F0E" w:rsidP="00AC5F0E">
      <w:pPr>
        <w:pStyle w:val="2"/>
      </w:pPr>
      <w:r w:rsidRPr="00AC5F0E">
        <w:t>сенатора Российской Федерации</w:t>
      </w:r>
    </w:p>
    <w:p w:rsidR="00AC5F0E" w:rsidRPr="00AC5F0E" w:rsidRDefault="00AC5F0E" w:rsidP="00AC5F0E">
      <w:pPr>
        <w:pStyle w:val="2"/>
      </w:pPr>
      <w:r w:rsidRPr="00AC5F0E">
        <w:t>Вайнберга Александра Владеленовича</w:t>
      </w:r>
    </w:p>
    <w:p w:rsidR="00AC5F0E" w:rsidRPr="00AC5F0E" w:rsidRDefault="00AC5F0E" w:rsidP="00AC5F0E">
      <w:pPr>
        <w:pStyle w:val="2"/>
      </w:pPr>
    </w:p>
    <w:p w:rsidR="00AC5F0E" w:rsidRPr="00AC5F0E" w:rsidRDefault="00AC5F0E" w:rsidP="00AC5F0E">
      <w:pPr>
        <w:pStyle w:val="2"/>
      </w:pPr>
    </w:p>
    <w:p w:rsidR="00AC5F0E" w:rsidRDefault="00AC5F0E">
      <w:r>
        <w:t xml:space="preserve">Рассмотрев заключение Комитета Совета Федерации </w:t>
      </w:r>
      <w:r>
        <w:br/>
        <w:t xml:space="preserve">по Регламенту и организации парламентской деятельности </w:t>
      </w:r>
      <w:r>
        <w:br/>
        <w:t xml:space="preserve">о досрочном прекращении полномочий сенатора Российской Федерации Вайнберга Александра Владеленовича, в соответствии с пунктом "а" части первой статьи 4 Федерального закона </w:t>
      </w:r>
      <w:r>
        <w:br/>
      </w:r>
      <w:r w:rsidR="004F5E32">
        <w:t>"О </w:t>
      </w:r>
      <w:r>
        <w:t>статусе сенатора Российской Федерации и статусе депутата Государственной Думы Федерального Собрания Российской Федерации" Совет Федерации Федерального Собрания Российской Федерац</w:t>
      </w:r>
      <w:bookmarkStart w:id="0" w:name="_GoBack"/>
      <w:bookmarkEnd w:id="0"/>
      <w:r>
        <w:t xml:space="preserve">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AC5F0E" w:rsidRDefault="00AC5F0E"/>
    <w:p w:rsidR="00AC5F0E" w:rsidRDefault="00AC5F0E" w:rsidP="00AC5F0E">
      <w:r>
        <w:t>1. Прекратить досрочно 28 января 2026 года полномочия сенатора Российской Федерации Вайнберга Александра Владеленовича.</w:t>
      </w:r>
    </w:p>
    <w:p w:rsidR="00AC5F0E" w:rsidRDefault="00AC5F0E" w:rsidP="00AC5F0E">
      <w:r>
        <w:t>2. Настоящее постановление вступает в силу со дня его принятия.</w:t>
      </w:r>
    </w:p>
    <w:p w:rsidR="00AC5F0E" w:rsidRDefault="00AC5F0E" w:rsidP="00AC5F0E"/>
    <w:p w:rsidR="00AC5F0E" w:rsidRDefault="00AC5F0E" w:rsidP="00AC5F0E"/>
    <w:p w:rsidR="00AC5F0E" w:rsidRDefault="00AC5F0E" w:rsidP="00EB03A8">
      <w:pPr>
        <w:pStyle w:val="11"/>
      </w:pPr>
      <w:r>
        <w:t xml:space="preserve">Председатель </w:t>
      </w:r>
    </w:p>
    <w:p w:rsidR="00AC5F0E" w:rsidRDefault="00AC5F0E" w:rsidP="00EB03A8">
      <w:pPr>
        <w:pStyle w:val="11"/>
      </w:pPr>
      <w:r>
        <w:t>Совета Федерации</w:t>
      </w:r>
    </w:p>
    <w:p w:rsidR="00AC5F0E" w:rsidRDefault="00AC5F0E" w:rsidP="00EB03A8">
      <w:pPr>
        <w:pStyle w:val="11"/>
      </w:pPr>
      <w:r>
        <w:t>Федерального Собрания</w:t>
      </w:r>
    </w:p>
    <w:p w:rsidR="00545F85" w:rsidRDefault="00AC5F0E" w:rsidP="00EB03A8">
      <w:pPr>
        <w:pStyle w:val="11"/>
      </w:pPr>
      <w:r>
        <w:t>Российской Федерации</w:t>
      </w:r>
      <w:r>
        <w:tab/>
      </w:r>
      <w:r w:rsidR="008C7087">
        <w:tab/>
        <w:t>В.И. МАТВИЕНКО</w:t>
      </w:r>
    </w:p>
    <w:p w:rsidR="00EB03A8" w:rsidRDefault="00EB03A8" w:rsidP="00EB03A8">
      <w:pPr>
        <w:pStyle w:val="11"/>
      </w:pPr>
    </w:p>
    <w:p w:rsidR="00EB03A8" w:rsidRDefault="00EB03A8" w:rsidP="00EB03A8">
      <w:pPr>
        <w:pStyle w:val="11"/>
        <w:rPr>
          <w:b w:val="0"/>
        </w:rPr>
      </w:pPr>
      <w:r>
        <w:rPr>
          <w:b w:val="0"/>
        </w:rPr>
        <w:t>Москва</w:t>
      </w:r>
    </w:p>
    <w:p w:rsidR="00EB03A8" w:rsidRDefault="007239CC" w:rsidP="00EB03A8">
      <w:pPr>
        <w:pStyle w:val="11"/>
        <w:rPr>
          <w:b w:val="0"/>
        </w:rPr>
      </w:pPr>
      <w:r>
        <w:rPr>
          <w:b w:val="0"/>
        </w:rPr>
        <w:t>2</w:t>
      </w:r>
      <w:r w:rsidR="00EB03A8">
        <w:rPr>
          <w:b w:val="0"/>
        </w:rPr>
        <w:t>8 января 2026 года</w:t>
      </w:r>
    </w:p>
    <w:p w:rsidR="00EB03A8" w:rsidRPr="00EB03A8" w:rsidRDefault="00EB03A8" w:rsidP="00EB03A8">
      <w:pPr>
        <w:pStyle w:val="11"/>
        <w:rPr>
          <w:b w:val="0"/>
        </w:rPr>
      </w:pPr>
      <w:r>
        <w:rPr>
          <w:b w:val="0"/>
        </w:rPr>
        <w:t>№ 1-СФ</w:t>
      </w:r>
    </w:p>
    <w:sectPr w:rsidR="00EB03A8" w:rsidRPr="00EB03A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0354" w:rsidRDefault="00BB0354">
      <w:pPr>
        <w:spacing w:line="240" w:lineRule="auto"/>
      </w:pPr>
      <w:r>
        <w:separator/>
      </w:r>
    </w:p>
  </w:endnote>
  <w:endnote w:type="continuationSeparator" w:id="0">
    <w:p w:rsidR="00BB0354" w:rsidRDefault="00BB03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683A5BD-FE51-41DB-BE88-9D7E03256DAA}"/>
    <w:embedBold r:id="rId2" w:fontKey="{7B3A0858-14C6-4C09-BFCA-E6C93201087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E92E8CD-C1A7-43E4-90CC-F408AEB2A29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C7087" w:rsidRDefault="008C7087" w:rsidP="008C708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239CC">
      <w:rPr>
        <w:noProof/>
      </w:rPr>
      <w:t>am2802.docx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239C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C7087" w:rsidRDefault="008C7087" w:rsidP="008C708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239CC">
      <w:rPr>
        <w:noProof/>
      </w:rPr>
      <w:t>am2802.docx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239C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0354" w:rsidRDefault="00BB0354">
      <w:pPr>
        <w:spacing w:line="240" w:lineRule="auto"/>
      </w:pPr>
      <w:r>
        <w:separator/>
      </w:r>
    </w:p>
  </w:footnote>
  <w:footnote w:type="continuationSeparator" w:id="0">
    <w:p w:rsidR="00BB0354" w:rsidRDefault="00BB03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239CC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D56"/>
    <w:rsid w:val="000B0944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F5E32"/>
    <w:rsid w:val="00505068"/>
    <w:rsid w:val="00545F85"/>
    <w:rsid w:val="005B2AEB"/>
    <w:rsid w:val="00625032"/>
    <w:rsid w:val="007069D5"/>
    <w:rsid w:val="00720496"/>
    <w:rsid w:val="007239CC"/>
    <w:rsid w:val="00723EF8"/>
    <w:rsid w:val="0078182C"/>
    <w:rsid w:val="00885B74"/>
    <w:rsid w:val="008C7087"/>
    <w:rsid w:val="00910EF7"/>
    <w:rsid w:val="00997F4C"/>
    <w:rsid w:val="009D7D56"/>
    <w:rsid w:val="00A82E08"/>
    <w:rsid w:val="00AA344E"/>
    <w:rsid w:val="00AC5F0E"/>
    <w:rsid w:val="00AE374B"/>
    <w:rsid w:val="00B07D98"/>
    <w:rsid w:val="00B30B27"/>
    <w:rsid w:val="00B33546"/>
    <w:rsid w:val="00B67711"/>
    <w:rsid w:val="00BB0354"/>
    <w:rsid w:val="00CF27C2"/>
    <w:rsid w:val="00CF731B"/>
    <w:rsid w:val="00DA769E"/>
    <w:rsid w:val="00E02685"/>
    <w:rsid w:val="00EB03A8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71654C-FCB6-4BAA-8F6C-2D1B3270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customStyle="1" w:styleId="af2">
    <w:name w:val="àäðåñ"/>
    <w:basedOn w:val="a"/>
    <w:rsid w:val="00AC5F0E"/>
    <w:pPr>
      <w:widowControl w:val="0"/>
      <w:overflowPunct/>
      <w:spacing w:line="-244" w:lineRule="auto"/>
      <w:ind w:firstLine="0"/>
      <w:jc w:val="left"/>
      <w:textAlignment w:val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AD7699C835B4695BA21B1A2D907D9B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52E2DBC-9022-4E2C-88AC-D1DE3CEE463F}"/>
      </w:docPartPr>
      <w:docPartBody>
        <w:p w:rsidR="00AB3AD5" w:rsidRDefault="00AB3AD5">
          <w:pPr>
            <w:pStyle w:val="CAD7699C835B4695BA21B1A2D907D9B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AD5"/>
    <w:rsid w:val="00AB3AD5"/>
    <w:rsid w:val="00B039FA"/>
    <w:rsid w:val="00BD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AD7699C835B4695BA21B1A2D907D9B9">
    <w:name w:val="CAD7699C835B4695BA21B1A2D907D9B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AM27.01.2026 SS27.01.2026 SS27.01.2026 DE28.01.2026 </dc:description>
  <cp:lastModifiedBy>Жарков М.А.</cp:lastModifiedBy>
  <cp:revision>6</cp:revision>
  <cp:lastPrinted>2026-01-28T05:48:00Z</cp:lastPrinted>
  <dcterms:created xsi:type="dcterms:W3CDTF">2026-01-27T08:03:00Z</dcterms:created>
  <dcterms:modified xsi:type="dcterms:W3CDTF">2026-01-28T05:52:00Z</dcterms:modified>
</cp:coreProperties>
</file>