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58A53F0B24B489FA2EF8FD7754CA5F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95135" w:rsidRDefault="00545F85" w:rsidP="00195135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58A53F0B24B489FA2EF8FD7754CA5F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95135" w:rsidRDefault="00195135" w:rsidP="00195135">
      <w:pPr>
        <w:pStyle w:val="1"/>
      </w:pPr>
      <w:r>
        <w:t xml:space="preserve">О Федеральном законе "О внесении изменений </w:t>
      </w:r>
    </w:p>
    <w:p w:rsidR="00195135" w:rsidRDefault="00195135" w:rsidP="00195135">
      <w:pPr>
        <w:pStyle w:val="2"/>
        <w:rPr>
          <w:bCs/>
        </w:rPr>
      </w:pPr>
      <w:r>
        <w:t>в Федеральный закон "Об исполнительном производстве"</w:t>
      </w:r>
    </w:p>
    <w:p w:rsidR="00195135" w:rsidRDefault="00195135" w:rsidP="00195135">
      <w:pPr>
        <w:pStyle w:val="2"/>
        <w:rPr>
          <w:rFonts w:cs="Arial"/>
        </w:rPr>
      </w:pPr>
    </w:p>
    <w:p w:rsidR="00195135" w:rsidRDefault="00195135" w:rsidP="00195135">
      <w:pPr>
        <w:pStyle w:val="2"/>
        <w:rPr>
          <w:rFonts w:cs="Arial"/>
        </w:rPr>
      </w:pPr>
    </w:p>
    <w:p w:rsidR="00195135" w:rsidRDefault="00195135" w:rsidP="00195135">
      <w:pPr>
        <w:pStyle w:val="2"/>
        <w:rPr>
          <w:rFonts w:cs="Arial"/>
        </w:rPr>
      </w:pPr>
    </w:p>
    <w:p w:rsidR="00195135" w:rsidRDefault="00195135">
      <w:r>
        <w:rPr>
          <w:rFonts w:cs="Arial"/>
        </w:rPr>
        <w:t xml:space="preserve">Рассмотрев принятый Государственной Думой Федерального Собрания Российской Федерации 17 декабря 2025 года Федеральный </w:t>
      </w:r>
      <w:r>
        <w:t>закон "О внесении изменений в Федеральный закон "Об исполнительном производстве"</w:t>
      </w:r>
      <w:r>
        <w:rPr>
          <w:bCs/>
          <w:spacing w:val="-2"/>
        </w:rPr>
        <w:t xml:space="preserve"> </w:t>
      </w:r>
      <w:r>
        <w:t>в соответствии со статьей 106 Конституции Российской Федерации, Совет Федерации Федерального Собрания Российской Федераци</w:t>
      </w:r>
      <w:bookmarkStart w:id="0" w:name="_GoBack"/>
      <w:bookmarkEnd w:id="0"/>
      <w:r>
        <w:t xml:space="preserve">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95135" w:rsidRDefault="00195135"/>
    <w:p w:rsidR="00195135" w:rsidRDefault="00195135" w:rsidP="00195135">
      <w:pPr>
        <w:rPr>
          <w:rFonts w:cs="Arial"/>
        </w:rPr>
      </w:pPr>
      <w:r>
        <w:t>1. Одобрить Федеральный закон</w:t>
      </w:r>
      <w:r>
        <w:rPr>
          <w:bCs/>
        </w:rPr>
        <w:t xml:space="preserve"> </w:t>
      </w:r>
      <w:r>
        <w:t xml:space="preserve">"О внесении изменений </w:t>
      </w:r>
      <w:r>
        <w:br/>
        <w:t>в Федеральный закон "Об исполнительном производстве".</w:t>
      </w:r>
    </w:p>
    <w:p w:rsidR="00195135" w:rsidRDefault="00195135" w:rsidP="00195135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195135" w:rsidRDefault="00195135" w:rsidP="00195135">
      <w:pPr>
        <w:rPr>
          <w:rFonts w:cs="Arial"/>
        </w:rPr>
      </w:pPr>
    </w:p>
    <w:p w:rsidR="00195135" w:rsidRDefault="00195135" w:rsidP="00195135"/>
    <w:p w:rsidR="00195135" w:rsidRDefault="00195135" w:rsidP="00195135"/>
    <w:p w:rsidR="00D84ECB" w:rsidRDefault="00D84ECB" w:rsidP="00D84EC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84ECB" w:rsidRDefault="00D84ECB" w:rsidP="00D84ECB">
      <w:pPr>
        <w:pStyle w:val="ac"/>
      </w:pPr>
    </w:p>
    <w:p w:rsidR="00D84ECB" w:rsidRDefault="00D84ECB" w:rsidP="00D84ECB">
      <w:pPr>
        <w:pStyle w:val="af"/>
      </w:pPr>
      <w:r>
        <w:t>Москва</w:t>
      </w:r>
    </w:p>
    <w:p w:rsidR="00D84ECB" w:rsidRDefault="00D84ECB" w:rsidP="00D84ECB">
      <w:pPr>
        <w:pStyle w:val="af"/>
      </w:pPr>
      <w:r>
        <w:t>19 декабря 2025 года</w:t>
      </w:r>
    </w:p>
    <w:p w:rsidR="00545F85" w:rsidRDefault="00D84ECB" w:rsidP="00D84ECB">
      <w:pPr>
        <w:pStyle w:val="ac"/>
      </w:pPr>
      <w:r>
        <w:t>№ 590-СФ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DA6" w:rsidRDefault="00EC5DA6">
      <w:pPr>
        <w:spacing w:line="240" w:lineRule="auto"/>
      </w:pPr>
      <w:r>
        <w:separator/>
      </w:r>
    </w:p>
  </w:endnote>
  <w:endnote w:type="continuationSeparator" w:id="0">
    <w:p w:rsidR="00EC5DA6" w:rsidRDefault="00EC5D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5C6705E-1609-43EA-A63B-A9F331175C0E}"/>
    <w:embedBold r:id="rId2" w:fontKey="{141C42C9-B75B-4908-81A7-29C70E3347A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BA34FB9-4F8D-4478-B84F-B8EB1FDB0E1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867C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4ECB">
      <w:rPr>
        <w:noProof/>
      </w:rPr>
      <w:t>am2789.docx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F1048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84EC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867CD" w:rsidRDefault="00D867CD" w:rsidP="00D867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4ECB">
      <w:rPr>
        <w:noProof/>
      </w:rPr>
      <w:t>am2789.docx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4EC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DA6" w:rsidRDefault="00EC5DA6">
      <w:pPr>
        <w:spacing w:line="240" w:lineRule="auto"/>
      </w:pPr>
      <w:r>
        <w:separator/>
      </w:r>
    </w:p>
  </w:footnote>
  <w:footnote w:type="continuationSeparator" w:id="0">
    <w:p w:rsidR="00EC5DA6" w:rsidRDefault="00EC5D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84EC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68E"/>
    <w:rsid w:val="00034B5B"/>
    <w:rsid w:val="000D3F67"/>
    <w:rsid w:val="001057BD"/>
    <w:rsid w:val="00195135"/>
    <w:rsid w:val="001F1048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C07D3"/>
    <w:rsid w:val="0085668E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B365B"/>
    <w:rsid w:val="00CF27C2"/>
    <w:rsid w:val="00CF731B"/>
    <w:rsid w:val="00D84ECB"/>
    <w:rsid w:val="00D867CD"/>
    <w:rsid w:val="00DA769E"/>
    <w:rsid w:val="00E02685"/>
    <w:rsid w:val="00E84DF2"/>
    <w:rsid w:val="00EC5DA6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E21C22-2452-4668-8A9F-453A64A9F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58A53F0B24B489FA2EF8FD7754CA5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31E1B2-B072-4EA9-8641-70EC24155F92}"/>
      </w:docPartPr>
      <w:docPartBody>
        <w:p w:rsidR="001C45FA" w:rsidRDefault="001C45FA">
          <w:pPr>
            <w:pStyle w:val="F58A53F0B24B489FA2EF8FD7754CA5F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5FA"/>
    <w:rsid w:val="001349D8"/>
    <w:rsid w:val="001C45FA"/>
    <w:rsid w:val="004B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58A53F0B24B489FA2EF8FD7754CA5F6">
    <w:name w:val="F58A53F0B24B489FA2EF8FD7754CA5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AM18.12.2025 QA18.12.2025 </dc:description>
  <cp:lastModifiedBy>Жарков М.А.</cp:lastModifiedBy>
  <cp:revision>14</cp:revision>
  <cp:lastPrinted>2025-12-19T05:18:00Z</cp:lastPrinted>
  <dcterms:created xsi:type="dcterms:W3CDTF">2025-12-18T07:20:00Z</dcterms:created>
  <dcterms:modified xsi:type="dcterms:W3CDTF">2025-12-19T05:39:00Z</dcterms:modified>
</cp:coreProperties>
</file>