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41C0092A2FD465AA60F46EC549C369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F221B" w:rsidRDefault="00545F85" w:rsidP="001705DE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41C0092A2FD465AA60F46EC549C369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F221B" w:rsidRDefault="00EF221B" w:rsidP="00EF221B">
      <w:pPr>
        <w:pStyle w:val="1"/>
      </w:pPr>
      <w:r>
        <w:t xml:space="preserve">О Федеральном законе "О внесении изменений </w:t>
      </w:r>
    </w:p>
    <w:p w:rsidR="00EF221B" w:rsidRDefault="00EF221B" w:rsidP="00EF221B">
      <w:pPr>
        <w:pStyle w:val="2"/>
      </w:pPr>
      <w:r>
        <w:t xml:space="preserve">в статьи 1 и 9 Федерального закона "О проведении </w:t>
      </w:r>
    </w:p>
    <w:p w:rsidR="00EF221B" w:rsidRDefault="00EF221B" w:rsidP="00EF221B">
      <w:pPr>
        <w:pStyle w:val="2"/>
      </w:pPr>
      <w:r>
        <w:t>эксперимента по предоставлению услуг гостевых домов"</w:t>
      </w:r>
    </w:p>
    <w:p w:rsidR="00EF221B" w:rsidRDefault="00EF221B" w:rsidP="00EF221B">
      <w:pPr>
        <w:pStyle w:val="2"/>
      </w:pPr>
    </w:p>
    <w:p w:rsidR="00EF221B" w:rsidRDefault="00EF221B" w:rsidP="00EF221B">
      <w:pPr>
        <w:pStyle w:val="2"/>
      </w:pPr>
    </w:p>
    <w:p w:rsidR="00EF221B" w:rsidRDefault="00EF221B" w:rsidP="00EF221B">
      <w:pPr>
        <w:pStyle w:val="2"/>
      </w:pPr>
    </w:p>
    <w:p w:rsidR="00EF221B" w:rsidRDefault="00EF221B">
      <w:r>
        <w:t>Рассмотрев принятый Государственной Думой Федерального Собрания Российской Федерации 16 декабря 2025 года Федеральный закон "О внесении изменений в статьи 1 и 9 Федерального закона "О проведении эксперимента по предоставлению услуг гостевых домов", в соответствии с частью 4 статьи 105 К</w:t>
      </w:r>
      <w:r w:rsidR="001D5B77">
        <w:t>онституции Российской Федерации</w:t>
      </w:r>
      <w:r>
        <w:t xml:space="preserve">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</w:t>
      </w:r>
      <w:bookmarkStart w:id="0" w:name="_GoBack"/>
      <w:bookmarkEnd w:id="0"/>
      <w:r w:rsidRPr="00B51544">
        <w:rPr>
          <w:b/>
          <w:spacing w:val="60"/>
          <w:szCs w:val="28"/>
        </w:rPr>
        <w:t>т</w:t>
      </w:r>
      <w:r>
        <w:t>:</w:t>
      </w:r>
    </w:p>
    <w:p w:rsidR="00EF221B" w:rsidRDefault="00EF221B" w:rsidP="00F60622">
      <w:pPr>
        <w:spacing w:line="240" w:lineRule="auto"/>
      </w:pPr>
    </w:p>
    <w:p w:rsidR="00EF221B" w:rsidRDefault="00EF221B" w:rsidP="00EF221B">
      <w:r>
        <w:t xml:space="preserve">1. Одобрить Федеральный закон "О внесении изменений </w:t>
      </w:r>
      <w:r>
        <w:br/>
        <w:t>в статьи 1 и 9 Федерального закона "О проведении эксперимента по предоставлению услуг гостевых домов".</w:t>
      </w:r>
    </w:p>
    <w:p w:rsidR="00EF221B" w:rsidRDefault="00EF221B" w:rsidP="00EF221B">
      <w:r>
        <w:t xml:space="preserve">2. Настоящее постановление вступает в силу со дня </w:t>
      </w:r>
      <w:r>
        <w:br/>
        <w:t>его принятия.</w:t>
      </w:r>
    </w:p>
    <w:p w:rsidR="00EF221B" w:rsidRDefault="00EF221B" w:rsidP="00F60622">
      <w:pPr>
        <w:spacing w:line="240" w:lineRule="auto"/>
      </w:pPr>
    </w:p>
    <w:p w:rsidR="00EF221B" w:rsidRDefault="00EF221B" w:rsidP="00F60622">
      <w:pPr>
        <w:spacing w:line="240" w:lineRule="auto"/>
      </w:pPr>
    </w:p>
    <w:p w:rsidR="00EF221B" w:rsidRDefault="00EF221B" w:rsidP="00F60622">
      <w:pPr>
        <w:spacing w:line="240" w:lineRule="auto"/>
      </w:pPr>
    </w:p>
    <w:p w:rsidR="001705DE" w:rsidRDefault="001705DE" w:rsidP="00F6062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EF221B">
      <w:pPr>
        <w:pStyle w:val="ac"/>
      </w:pPr>
    </w:p>
    <w:p w:rsidR="00F60622" w:rsidRDefault="00F60622" w:rsidP="00F60622">
      <w:pPr>
        <w:pStyle w:val="af"/>
      </w:pPr>
      <w:r>
        <w:t>Москва</w:t>
      </w:r>
    </w:p>
    <w:p w:rsidR="00F60622" w:rsidRDefault="00F60622" w:rsidP="00F60622">
      <w:pPr>
        <w:pStyle w:val="af"/>
      </w:pPr>
      <w:r>
        <w:t>19 декабря 2025 года</w:t>
      </w:r>
    </w:p>
    <w:p w:rsidR="00F60622" w:rsidRDefault="00F60622" w:rsidP="00F60622">
      <w:pPr>
        <w:pStyle w:val="af"/>
      </w:pPr>
      <w:r>
        <w:t>№ 627-СФ</w:t>
      </w:r>
    </w:p>
    <w:sectPr w:rsidR="00F6062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023" w:rsidRDefault="00BF3023">
      <w:pPr>
        <w:spacing w:line="240" w:lineRule="auto"/>
      </w:pPr>
      <w:r>
        <w:separator/>
      </w:r>
    </w:p>
  </w:endnote>
  <w:endnote w:type="continuationSeparator" w:id="0">
    <w:p w:rsidR="00BF3023" w:rsidRDefault="00BF30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E076E8A-7407-4C56-8442-8DBA79227E2C}"/>
    <w:embedBold r:id="rId2" w:fontKey="{66EE32BC-BE3B-4D53-8AE3-8CBF4F9D9E8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09EC4A0-C48F-484D-BDD3-A1762B91730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D5B7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60622">
      <w:rPr>
        <w:noProof/>
      </w:rPr>
      <w:t>am2785.docx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A66BD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6062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705DE" w:rsidRDefault="001705DE" w:rsidP="001705D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60622">
      <w:rPr>
        <w:noProof/>
      </w:rPr>
      <w:t>am2785.docx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6062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023" w:rsidRDefault="00BF3023">
      <w:pPr>
        <w:spacing w:line="240" w:lineRule="auto"/>
      </w:pPr>
      <w:r>
        <w:separator/>
      </w:r>
    </w:p>
  </w:footnote>
  <w:footnote w:type="continuationSeparator" w:id="0">
    <w:p w:rsidR="00BF3023" w:rsidRDefault="00BF30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6062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700"/>
    <w:rsid w:val="00083700"/>
    <w:rsid w:val="000D3F67"/>
    <w:rsid w:val="001057BD"/>
    <w:rsid w:val="001705DE"/>
    <w:rsid w:val="001D5B77"/>
    <w:rsid w:val="00205211"/>
    <w:rsid w:val="002623D0"/>
    <w:rsid w:val="002A1E3D"/>
    <w:rsid w:val="002B772D"/>
    <w:rsid w:val="003114B9"/>
    <w:rsid w:val="00320343"/>
    <w:rsid w:val="003273F1"/>
    <w:rsid w:val="0035125E"/>
    <w:rsid w:val="003D262B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F3023"/>
    <w:rsid w:val="00CF27C2"/>
    <w:rsid w:val="00CF731B"/>
    <w:rsid w:val="00DA769E"/>
    <w:rsid w:val="00E02685"/>
    <w:rsid w:val="00EA66BD"/>
    <w:rsid w:val="00EF221B"/>
    <w:rsid w:val="00F14FF2"/>
    <w:rsid w:val="00F178A8"/>
    <w:rsid w:val="00F21BB0"/>
    <w:rsid w:val="00F60622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A46D2A-9659-4AE7-ACD0-8CEEF3537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3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41C0092A2FD465AA60F46EC549C36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FA9170-3C0A-4EE1-B3BC-F1411A0D3ECC}"/>
      </w:docPartPr>
      <w:docPartBody>
        <w:p w:rsidR="009268B6" w:rsidRDefault="009268B6">
          <w:pPr>
            <w:pStyle w:val="D41C0092A2FD465AA60F46EC549C369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8B6"/>
    <w:rsid w:val="00214234"/>
    <w:rsid w:val="008334AD"/>
    <w:rsid w:val="009268B6"/>
    <w:rsid w:val="00FC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41C0092A2FD465AA60F46EC549C3696">
    <w:name w:val="D41C0092A2FD465AA60F46EC549C36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Беляков+</dc:creator>
  <cp:keywords/>
  <dc:description>AM17.12.2025 AM17.12.2025 DE17.12.2025 </dc:description>
  <cp:lastModifiedBy>Жарков М.А.</cp:lastModifiedBy>
  <cp:revision>6</cp:revision>
  <cp:lastPrinted>2025-12-18T09:05:00Z</cp:lastPrinted>
  <dcterms:created xsi:type="dcterms:W3CDTF">2025-12-17T08:17:00Z</dcterms:created>
  <dcterms:modified xsi:type="dcterms:W3CDTF">2025-12-18T15:22:00Z</dcterms:modified>
</cp:coreProperties>
</file>