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1DE20FD8168476782CF13ED485E948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2F40C7" w:rsidRDefault="00545F85" w:rsidP="002F40C7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1DE20FD8168476782CF13ED485E948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F40C7" w:rsidRDefault="002F40C7" w:rsidP="002F40C7">
      <w:pPr>
        <w:pStyle w:val="1"/>
      </w:pPr>
      <w:r>
        <w:t>О Федеральном законе "О внесении изменений</w:t>
      </w:r>
    </w:p>
    <w:p w:rsidR="002F40C7" w:rsidRDefault="002F40C7" w:rsidP="002F40C7">
      <w:pPr>
        <w:pStyle w:val="2"/>
      </w:pPr>
      <w:r>
        <w:t>в статьи 173 и 177 Жилищного кодекса</w:t>
      </w:r>
    </w:p>
    <w:p w:rsidR="002F40C7" w:rsidRDefault="002F40C7" w:rsidP="002F40C7">
      <w:pPr>
        <w:pStyle w:val="2"/>
      </w:pPr>
      <w:r>
        <w:t xml:space="preserve">Российской Федерации" </w:t>
      </w:r>
    </w:p>
    <w:p w:rsidR="002F40C7" w:rsidRDefault="002F40C7" w:rsidP="002F40C7">
      <w:pPr>
        <w:pStyle w:val="2"/>
      </w:pPr>
    </w:p>
    <w:p w:rsidR="002F40C7" w:rsidRDefault="002F40C7" w:rsidP="002F40C7">
      <w:pPr>
        <w:pStyle w:val="2"/>
      </w:pPr>
    </w:p>
    <w:p w:rsidR="002F40C7" w:rsidRDefault="002F40C7" w:rsidP="002F40C7">
      <w:pPr>
        <w:pStyle w:val="2"/>
      </w:pPr>
    </w:p>
    <w:p w:rsidR="002F40C7" w:rsidRDefault="002F40C7">
      <w:r>
        <w:t xml:space="preserve">Рассмотрев принятый Государственной Думой Федерального Собрания Российской Федерации 28 октября 2025 года Федеральный закон "О внесении изменений в статьи 173 и 177 Жилищного кодекса Российской Федерации", в соответствии </w:t>
      </w:r>
      <w:r>
        <w:br/>
        <w:t xml:space="preserve">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</w:t>
      </w:r>
      <w:bookmarkStart w:id="0" w:name="_GoBack"/>
      <w:bookmarkEnd w:id="0"/>
      <w:r w:rsidRPr="00B51544">
        <w:rPr>
          <w:b/>
          <w:spacing w:val="60"/>
          <w:szCs w:val="28"/>
        </w:rPr>
        <w:t>яет</w:t>
      </w:r>
      <w:r>
        <w:t>:</w:t>
      </w:r>
    </w:p>
    <w:p w:rsidR="002F40C7" w:rsidRDefault="002F40C7"/>
    <w:p w:rsidR="002F40C7" w:rsidRDefault="002F40C7" w:rsidP="002F40C7">
      <w:r>
        <w:t xml:space="preserve">1. Одобрить Федеральный закон "О внесении изменений </w:t>
      </w:r>
      <w:r>
        <w:br/>
        <w:t>в статьи 173 и 177 Жилищного кодекса Российской Федерации".</w:t>
      </w:r>
    </w:p>
    <w:p w:rsidR="002F40C7" w:rsidRDefault="002F40C7" w:rsidP="002F40C7">
      <w:r>
        <w:t>2. Настоящее постановление вступает в силу со дня его принятия.</w:t>
      </w:r>
    </w:p>
    <w:p w:rsidR="002F40C7" w:rsidRDefault="002F40C7" w:rsidP="002F40C7"/>
    <w:p w:rsidR="002F40C7" w:rsidRDefault="002F40C7" w:rsidP="002F40C7"/>
    <w:p w:rsidR="002F40C7" w:rsidRDefault="002F40C7" w:rsidP="002F40C7"/>
    <w:p w:rsidR="00A00BF8" w:rsidRDefault="002F40C7" w:rsidP="00A65D3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A00BF8">
        <w:tab/>
      </w:r>
      <w:proofErr w:type="spellStart"/>
      <w:r w:rsidR="00A00BF8">
        <w:t>В.И</w:t>
      </w:r>
      <w:proofErr w:type="spellEnd"/>
      <w:r w:rsidR="00A00BF8">
        <w:t>. МАТВИЕНКО</w:t>
      </w:r>
    </w:p>
    <w:p w:rsidR="00545F85" w:rsidRDefault="00545F85" w:rsidP="002F40C7">
      <w:pPr>
        <w:pStyle w:val="ac"/>
      </w:pPr>
    </w:p>
    <w:p w:rsidR="00A65D38" w:rsidRDefault="00A65D38" w:rsidP="002F40C7">
      <w:pPr>
        <w:pStyle w:val="ac"/>
      </w:pPr>
    </w:p>
    <w:p w:rsidR="00A65D38" w:rsidRDefault="00A65D38" w:rsidP="00545F85">
      <w:pPr>
        <w:pStyle w:val="af"/>
      </w:pPr>
      <w:r>
        <w:t>Москва</w:t>
      </w:r>
    </w:p>
    <w:p w:rsidR="00A65D38" w:rsidRDefault="00A65D38" w:rsidP="00545F85">
      <w:pPr>
        <w:pStyle w:val="af"/>
      </w:pPr>
      <w:r>
        <w:t>29 октября 2025 года</w:t>
      </w:r>
    </w:p>
    <w:p w:rsidR="00A65D38" w:rsidRPr="00482F30" w:rsidRDefault="00A65D38" w:rsidP="00545F85">
      <w:pPr>
        <w:pStyle w:val="af"/>
      </w:pPr>
      <w:r>
        <w:t>№ 478-СФ</w:t>
      </w:r>
    </w:p>
    <w:sectPr w:rsidR="00A65D38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786D" w:rsidRDefault="0068786D">
      <w:pPr>
        <w:spacing w:line="240" w:lineRule="auto"/>
      </w:pPr>
      <w:r>
        <w:separator/>
      </w:r>
    </w:p>
  </w:endnote>
  <w:endnote w:type="continuationSeparator" w:id="0">
    <w:p w:rsidR="0068786D" w:rsidRDefault="006878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90A995E-4D72-476B-BAC6-829F4C4C76C9}"/>
    <w:embedBold r:id="rId2" w:fontKey="{47073A95-64C8-4503-B8B4-4CDC994CAD7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8A27034-F99E-45AF-8A1A-9442DA4C844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00BF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65D38">
      <w:rPr>
        <w:noProof/>
      </w:rPr>
      <w:t>ss2906.docx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078E0">
      <w:rPr>
        <w:noProof/>
      </w:rPr>
      <w:t>29.10.25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A65D3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00BF8" w:rsidRDefault="00A00BF8" w:rsidP="00A00BF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65D38">
      <w:rPr>
        <w:noProof/>
      </w:rPr>
      <w:t>ss2906.docx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65D3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786D" w:rsidRDefault="0068786D">
      <w:pPr>
        <w:spacing w:line="240" w:lineRule="auto"/>
      </w:pPr>
      <w:r>
        <w:separator/>
      </w:r>
    </w:p>
  </w:footnote>
  <w:footnote w:type="continuationSeparator" w:id="0">
    <w:p w:rsidR="0068786D" w:rsidRDefault="0068786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65D3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263"/>
    <w:rsid w:val="000D3F67"/>
    <w:rsid w:val="001057BD"/>
    <w:rsid w:val="00205211"/>
    <w:rsid w:val="002623D0"/>
    <w:rsid w:val="002A1E3D"/>
    <w:rsid w:val="002B772D"/>
    <w:rsid w:val="002F40C7"/>
    <w:rsid w:val="003078E0"/>
    <w:rsid w:val="003114B9"/>
    <w:rsid w:val="003273F1"/>
    <w:rsid w:val="0035125E"/>
    <w:rsid w:val="00423816"/>
    <w:rsid w:val="004A68AB"/>
    <w:rsid w:val="004C28D5"/>
    <w:rsid w:val="00505068"/>
    <w:rsid w:val="00545F85"/>
    <w:rsid w:val="005B2AEB"/>
    <w:rsid w:val="0068786D"/>
    <w:rsid w:val="00720496"/>
    <w:rsid w:val="00723EF8"/>
    <w:rsid w:val="0078182C"/>
    <w:rsid w:val="00885B74"/>
    <w:rsid w:val="00910EF7"/>
    <w:rsid w:val="00997F4C"/>
    <w:rsid w:val="00A00BF8"/>
    <w:rsid w:val="00A65D38"/>
    <w:rsid w:val="00A82E08"/>
    <w:rsid w:val="00AA344E"/>
    <w:rsid w:val="00B07D98"/>
    <w:rsid w:val="00B30B27"/>
    <w:rsid w:val="00B33546"/>
    <w:rsid w:val="00B67711"/>
    <w:rsid w:val="00CF27C2"/>
    <w:rsid w:val="00CF731B"/>
    <w:rsid w:val="00D03263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AFF6C1-3067-4C3A-9870-5ADD81046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049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2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1DE20FD8168476782CF13ED485E948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92AF47-F75B-4523-8136-5408B22DB92D}"/>
      </w:docPartPr>
      <w:docPartBody>
        <w:p w:rsidR="007D481C" w:rsidRDefault="007D481C">
          <w:pPr>
            <w:pStyle w:val="31DE20FD8168476782CF13ED485E948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81C"/>
    <w:rsid w:val="007D481C"/>
    <w:rsid w:val="00DF06E1"/>
    <w:rsid w:val="00DF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1DE20FD8168476782CF13ED485E9481">
    <w:name w:val="31DE20FD8168476782CF13ED485E948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Волкова+</dc:creator>
  <cp:keywords/>
  <dc:description>SS27.10.2025 SA27.10.2025 </dc:description>
  <cp:lastModifiedBy>Жарков М.А.</cp:lastModifiedBy>
  <cp:revision>4</cp:revision>
  <cp:lastPrinted>2025-10-29T05:40:00Z</cp:lastPrinted>
  <dcterms:created xsi:type="dcterms:W3CDTF">2025-10-27T10:41:00Z</dcterms:created>
  <dcterms:modified xsi:type="dcterms:W3CDTF">2025-10-29T05:44:00Z</dcterms:modified>
</cp:coreProperties>
</file>