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FC63976F0D341049E51D0D6A3F8CA8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C520B3" w:rsidRDefault="00545F85" w:rsidP="004C0D4D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FC63976F0D341049E51D0D6A3F8CA8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520B3" w:rsidRDefault="00C520B3" w:rsidP="00C520B3">
      <w:pPr>
        <w:pStyle w:val="1"/>
      </w:pPr>
      <w:r w:rsidRPr="002D7D1D">
        <w:t xml:space="preserve">О Федеральном законе "О внесении изменений </w:t>
      </w:r>
    </w:p>
    <w:p w:rsidR="00C520B3" w:rsidRDefault="00C520B3" w:rsidP="00C520B3">
      <w:pPr>
        <w:pStyle w:val="2"/>
      </w:pPr>
      <w:r w:rsidRPr="002D7D1D">
        <w:t xml:space="preserve">в статьи 3.10 и 4.1 Кодекса Российской Федерации </w:t>
      </w:r>
    </w:p>
    <w:p w:rsidR="00C520B3" w:rsidRPr="002D7D1D" w:rsidRDefault="00C520B3" w:rsidP="00C520B3">
      <w:pPr>
        <w:pStyle w:val="2"/>
      </w:pPr>
      <w:r w:rsidRPr="002D7D1D">
        <w:t xml:space="preserve">об административных правонарушениях" </w:t>
      </w:r>
    </w:p>
    <w:p w:rsidR="00C520B3" w:rsidRDefault="00C520B3" w:rsidP="00C520B3">
      <w:pPr>
        <w:pStyle w:val="2"/>
      </w:pPr>
    </w:p>
    <w:p w:rsidR="00C520B3" w:rsidRPr="002D7D1D" w:rsidRDefault="00C520B3" w:rsidP="00C520B3">
      <w:pPr>
        <w:pStyle w:val="2"/>
      </w:pPr>
    </w:p>
    <w:p w:rsidR="00C520B3" w:rsidRPr="002D7D1D" w:rsidRDefault="00C520B3" w:rsidP="00C520B3">
      <w:pPr>
        <w:pStyle w:val="2"/>
      </w:pPr>
    </w:p>
    <w:p w:rsidR="00C520B3" w:rsidRDefault="00C520B3">
      <w:r w:rsidRPr="002D7D1D">
        <w:t xml:space="preserve">Рассмотрев принятый Государственной Думой Федерального Собрания Российской Федерации 11 марта 2026 года Федеральный закон "О внесении изменений в статьи 3.10 и 4.1 Кодекса Российской Федерации об административных правонарушениях",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C520B3" w:rsidRDefault="00C520B3"/>
    <w:p w:rsidR="00C520B3" w:rsidRPr="002D7D1D" w:rsidRDefault="00C520B3" w:rsidP="00C520B3">
      <w:r w:rsidRPr="002D7D1D">
        <w:t>1. Одобрить Федеральный закон "О внесении изменений в статьи 3.10 и 4.1 Кодекса Российской Федерации об административных правонарушениях".</w:t>
      </w:r>
    </w:p>
    <w:p w:rsidR="00C520B3" w:rsidRPr="002D7D1D" w:rsidRDefault="00C520B3" w:rsidP="00C520B3">
      <w:r w:rsidRPr="002D7D1D">
        <w:t>2. Настоящее постановление вступает в силу со дня его принятия.</w:t>
      </w:r>
    </w:p>
    <w:p w:rsidR="00C520B3" w:rsidRDefault="00C520B3" w:rsidP="00C520B3"/>
    <w:p w:rsidR="00C520B3" w:rsidRPr="002D7D1D" w:rsidRDefault="00C520B3" w:rsidP="00C520B3"/>
    <w:p w:rsidR="004C0D4D" w:rsidRDefault="004C0D4D" w:rsidP="00D16E7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520B3" w:rsidRPr="002D7D1D" w:rsidRDefault="00C520B3" w:rsidP="00C520B3">
      <w:pPr>
        <w:pStyle w:val="ac"/>
      </w:pPr>
    </w:p>
    <w:p w:rsidR="00D16E7E" w:rsidRDefault="00D16E7E" w:rsidP="00D16E7E">
      <w:pPr>
        <w:pStyle w:val="af"/>
      </w:pPr>
      <w:r>
        <w:t>Москва</w:t>
      </w:r>
    </w:p>
    <w:p w:rsidR="00D16E7E" w:rsidRDefault="00D16E7E" w:rsidP="00D16E7E">
      <w:pPr>
        <w:pStyle w:val="af"/>
      </w:pPr>
      <w:r>
        <w:t>18 марта 2026 года</w:t>
      </w:r>
    </w:p>
    <w:p w:rsidR="00D16E7E" w:rsidRDefault="00D16E7E" w:rsidP="00D16E7E">
      <w:pPr>
        <w:pStyle w:val="af"/>
      </w:pPr>
      <w:r>
        <w:t>№ 8</w:t>
      </w:r>
      <w:r>
        <w:rPr>
          <w:lang w:val="en-US"/>
        </w:rPr>
        <w:t>7</w:t>
      </w:r>
      <w:r>
        <w:t>-СФ</w:t>
      </w:r>
    </w:p>
    <w:sectPr w:rsidR="00D16E7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0511" w:rsidRDefault="00500511">
      <w:pPr>
        <w:spacing w:line="240" w:lineRule="auto"/>
      </w:pPr>
      <w:r>
        <w:separator/>
      </w:r>
    </w:p>
  </w:endnote>
  <w:endnote w:type="continuationSeparator" w:id="0">
    <w:p w:rsidR="00500511" w:rsidRDefault="005005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C53F595-EE97-4CBC-B837-B85130ECB487}"/>
    <w:embedBold r:id="rId2" w:fontKey="{BA3D01AE-E4B5-4E28-8BD4-FC70557FF53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E4CA348-89FF-40F6-A9DB-2DA432A5B5E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C0D4D" w:rsidRDefault="004C0D4D" w:rsidP="004C0D4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16E7E">
      <w:rPr>
        <w:noProof/>
      </w:rPr>
      <w:t>eq11560.docx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16E7E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C0D4D" w:rsidRDefault="004C0D4D" w:rsidP="004C0D4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16E7E">
      <w:rPr>
        <w:noProof/>
      </w:rPr>
      <w:t>eq11560.docx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16E7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0511" w:rsidRDefault="00500511">
      <w:pPr>
        <w:spacing w:line="240" w:lineRule="auto"/>
      </w:pPr>
      <w:r>
        <w:separator/>
      </w:r>
    </w:p>
  </w:footnote>
  <w:footnote w:type="continuationSeparator" w:id="0">
    <w:p w:rsidR="00500511" w:rsidRDefault="0050051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16E7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C68"/>
    <w:rsid w:val="000D3F67"/>
    <w:rsid w:val="001057BD"/>
    <w:rsid w:val="00205211"/>
    <w:rsid w:val="002623D0"/>
    <w:rsid w:val="002A1E3D"/>
    <w:rsid w:val="002A4E76"/>
    <w:rsid w:val="002B772D"/>
    <w:rsid w:val="003114B9"/>
    <w:rsid w:val="003273F1"/>
    <w:rsid w:val="0035125E"/>
    <w:rsid w:val="00423816"/>
    <w:rsid w:val="004A68AB"/>
    <w:rsid w:val="004C0D4D"/>
    <w:rsid w:val="00500511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AB5BD5"/>
    <w:rsid w:val="00B07D98"/>
    <w:rsid w:val="00B30B27"/>
    <w:rsid w:val="00B33546"/>
    <w:rsid w:val="00B67711"/>
    <w:rsid w:val="00C520B3"/>
    <w:rsid w:val="00CF27C2"/>
    <w:rsid w:val="00CF731B"/>
    <w:rsid w:val="00D16E7E"/>
    <w:rsid w:val="00DA769E"/>
    <w:rsid w:val="00E02685"/>
    <w:rsid w:val="00E30C6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ADC972-D38B-4AC8-858D-B1A16D724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08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FC63976F0D341049E51D0D6A3F8C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7B19451-E8BF-48FC-8A07-5660F420F92E}"/>
      </w:docPartPr>
      <w:docPartBody>
        <w:p w:rsidR="00B13EFE" w:rsidRDefault="00B13EFE">
          <w:pPr>
            <w:pStyle w:val="EFC63976F0D341049E51D0D6A3F8CA8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EFE"/>
    <w:rsid w:val="00B13EFE"/>
    <w:rsid w:val="00CB43EB"/>
    <w:rsid w:val="00CC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FC63976F0D341049E51D0D6A3F8CA89">
    <w:name w:val="EFC63976F0D341049E51D0D6A3F8CA8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EQ13.03.2026 DE13.03.2026 </dc:description>
  <cp:lastModifiedBy>sf</cp:lastModifiedBy>
  <cp:revision>4</cp:revision>
  <cp:lastPrinted>2026-03-17T12:52:00Z</cp:lastPrinted>
  <dcterms:created xsi:type="dcterms:W3CDTF">2026-03-13T06:20:00Z</dcterms:created>
  <dcterms:modified xsi:type="dcterms:W3CDTF">2026-03-18T07:02:00Z</dcterms:modified>
</cp:coreProperties>
</file>