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587A19153CA74F2EA067CAC51DD958B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C85A87" w:rsidRPr="00C85A87" w:rsidRDefault="00C85A87" w:rsidP="00C85A87">
            <w:pPr>
              <w:pStyle w:val="a6"/>
            </w:pPr>
          </w:p>
          <w:p w:rsidR="00545F85" w:rsidRPr="00C85A87" w:rsidRDefault="00545F85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587A19153CA74F2EA067CAC51DD958B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85A87" w:rsidRDefault="00C85A87" w:rsidP="00C85A87">
      <w:pPr>
        <w:pStyle w:val="1"/>
      </w:pPr>
      <w:r w:rsidRPr="00C85A87">
        <w:t xml:space="preserve">О Федеральном законе "О внесении изменений </w:t>
      </w:r>
    </w:p>
    <w:p w:rsidR="00C85A87" w:rsidRDefault="00C85A87" w:rsidP="00C85A87">
      <w:pPr>
        <w:pStyle w:val="2"/>
      </w:pPr>
      <w:r w:rsidRPr="00C85A87">
        <w:t xml:space="preserve">в Кодекс Российской Федерации </w:t>
      </w:r>
    </w:p>
    <w:p w:rsidR="00C85A87" w:rsidRPr="00C85A87" w:rsidRDefault="00C85A87" w:rsidP="00C85A87">
      <w:pPr>
        <w:pStyle w:val="2"/>
      </w:pPr>
      <w:r w:rsidRPr="00C85A87">
        <w:t xml:space="preserve">об административных правонарушениях" </w:t>
      </w:r>
    </w:p>
    <w:p w:rsidR="00C85A87" w:rsidRDefault="00C85A87" w:rsidP="00C85A87">
      <w:pPr>
        <w:pStyle w:val="2"/>
      </w:pPr>
    </w:p>
    <w:p w:rsidR="00C85A87" w:rsidRPr="00C85A87" w:rsidRDefault="00C85A87" w:rsidP="00C85A87">
      <w:pPr>
        <w:pStyle w:val="2"/>
      </w:pPr>
    </w:p>
    <w:p w:rsidR="00C85A87" w:rsidRPr="00C85A87" w:rsidRDefault="00C85A87" w:rsidP="00C85A87">
      <w:pPr>
        <w:pStyle w:val="2"/>
      </w:pPr>
    </w:p>
    <w:p w:rsidR="00C85A87" w:rsidRDefault="00C85A87">
      <w:r w:rsidRPr="00C85A87">
        <w:t xml:space="preserve">Рассмотрев принятый Государственной Думой Федерального Собрания Российской Федерации 18 декабря 2025 года Федеральный закон "О внесении изменений в Кодекс Российской Федерации об административных правонарушениях" </w:t>
      </w:r>
      <w:r>
        <w:br/>
      </w:r>
      <w:r w:rsidRPr="00C85A87">
        <w:t xml:space="preserve">(проект № 771606-8), 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C85A87" w:rsidRDefault="00C85A87"/>
    <w:p w:rsidR="00C85A87" w:rsidRPr="00C85A87" w:rsidRDefault="00C85A87" w:rsidP="00C85A87">
      <w:r w:rsidRPr="00C85A87">
        <w:t>1. Одобрить Федеральный закон "О внесении изменений в Кодекс Российской Федерации</w:t>
      </w:r>
      <w:bookmarkStart w:id="0" w:name="_GoBack"/>
      <w:bookmarkEnd w:id="0"/>
      <w:r w:rsidRPr="00C85A87">
        <w:t xml:space="preserve"> об административных правонарушениях".</w:t>
      </w:r>
    </w:p>
    <w:p w:rsidR="00C85A87" w:rsidRPr="00C85A87" w:rsidRDefault="00C85A87" w:rsidP="00C85A87">
      <w:r w:rsidRPr="00C85A87">
        <w:t>2. Настоящее постановление вступает в силу со дня его принятия.</w:t>
      </w:r>
    </w:p>
    <w:p w:rsidR="00C85A87" w:rsidRDefault="00C85A87" w:rsidP="00C85A87"/>
    <w:p w:rsidR="00C85A87" w:rsidRPr="00C85A87" w:rsidRDefault="00C85A87" w:rsidP="00C85A87"/>
    <w:p w:rsidR="00B56F11" w:rsidRDefault="00B56F11" w:rsidP="001E7FD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f"/>
      </w:pPr>
    </w:p>
    <w:p w:rsidR="001E7FD5" w:rsidRDefault="001E7FD5" w:rsidP="00C87FBE">
      <w:pPr>
        <w:pStyle w:val="ac"/>
      </w:pPr>
      <w:r>
        <w:t>Москва</w:t>
      </w:r>
      <w:r>
        <w:br/>
        <w:t>24 декабря 2025 года</w:t>
      </w:r>
    </w:p>
    <w:p w:rsidR="001E7FD5" w:rsidRDefault="001E7FD5" w:rsidP="001E7FD5">
      <w:pPr>
        <w:pStyle w:val="ac"/>
      </w:pPr>
      <w:r>
        <w:t>№ 650-СФ</w:t>
      </w:r>
    </w:p>
    <w:sectPr w:rsidR="001E7FD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707B" w:rsidRDefault="000D707B">
      <w:pPr>
        <w:spacing w:line="240" w:lineRule="auto"/>
      </w:pPr>
      <w:r>
        <w:separator/>
      </w:r>
    </w:p>
  </w:endnote>
  <w:endnote w:type="continuationSeparator" w:id="0">
    <w:p w:rsidR="000D707B" w:rsidRDefault="000D70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4523161-5FCC-4C71-B184-E1A80B2A02B5}"/>
    <w:embedBold r:id="rId2" w:fontKey="{DDB9D902-152A-4D9A-BD6A-CB085EA5F93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84D928E-B34B-484B-9EC0-7680C6D4DF5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B56F11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E7FD5">
      <w:rPr>
        <w:noProof/>
      </w:rPr>
      <w:t>de3984.docx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2C54AA">
      <w:rPr>
        <w:noProof/>
      </w:rPr>
      <w:t>23.12.25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1E7FD5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56F11" w:rsidRDefault="00B56F11" w:rsidP="00B56F1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E7FD5">
      <w:rPr>
        <w:noProof/>
      </w:rPr>
      <w:t>de3984.docx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E7FD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707B" w:rsidRDefault="000D707B">
      <w:pPr>
        <w:spacing w:line="240" w:lineRule="auto"/>
      </w:pPr>
      <w:r>
        <w:separator/>
      </w:r>
    </w:p>
  </w:footnote>
  <w:footnote w:type="continuationSeparator" w:id="0">
    <w:p w:rsidR="000D707B" w:rsidRDefault="000D707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E7FD5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9C9"/>
    <w:rsid w:val="000D3F67"/>
    <w:rsid w:val="000D707B"/>
    <w:rsid w:val="000F0305"/>
    <w:rsid w:val="001057BD"/>
    <w:rsid w:val="001E7FD5"/>
    <w:rsid w:val="00205211"/>
    <w:rsid w:val="002623D0"/>
    <w:rsid w:val="002A1E3D"/>
    <w:rsid w:val="002B772D"/>
    <w:rsid w:val="002C54AA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7A4442"/>
    <w:rsid w:val="008039C9"/>
    <w:rsid w:val="00885B74"/>
    <w:rsid w:val="00910EF7"/>
    <w:rsid w:val="00997F4C"/>
    <w:rsid w:val="00A82E08"/>
    <w:rsid w:val="00AA344E"/>
    <w:rsid w:val="00B07D98"/>
    <w:rsid w:val="00B30B27"/>
    <w:rsid w:val="00B33546"/>
    <w:rsid w:val="00B56F11"/>
    <w:rsid w:val="00B67711"/>
    <w:rsid w:val="00B87996"/>
    <w:rsid w:val="00BC2DFB"/>
    <w:rsid w:val="00C85A87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CD92C0-1672-425E-A23A-3F1B0800A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0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87A19153CA74F2EA067CAC51DD958B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35B336C-C66B-4EF2-96E3-E141DEDDC7E9}"/>
      </w:docPartPr>
      <w:docPartBody>
        <w:p w:rsidR="006C4842" w:rsidRDefault="006C4842">
          <w:pPr>
            <w:pStyle w:val="587A19153CA74F2EA067CAC51DD958B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842"/>
    <w:rsid w:val="000F08A9"/>
    <w:rsid w:val="00607890"/>
    <w:rsid w:val="006C4842"/>
    <w:rsid w:val="00975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587A19153CA74F2EA067CAC51DD958BC">
    <w:name w:val="587A19153CA74F2EA067CAC51DD958B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DE19.12.2025 QA22.12.2025 </dc:description>
  <cp:lastModifiedBy>Жарков М.А.</cp:lastModifiedBy>
  <cp:revision>5</cp:revision>
  <cp:lastPrinted>2025-12-23T13:41:00Z</cp:lastPrinted>
  <dcterms:created xsi:type="dcterms:W3CDTF">2025-12-19T09:45:00Z</dcterms:created>
  <dcterms:modified xsi:type="dcterms:W3CDTF">2025-12-23T15:06:00Z</dcterms:modified>
</cp:coreProperties>
</file>