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7CE84CA6917E42C69D4EF845AF30D31E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1373B6" w:rsidRDefault="00545F85" w:rsidP="00362D72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7CE84CA6917E42C69D4EF845AF30D31E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1373B6" w:rsidRDefault="001373B6" w:rsidP="001373B6">
      <w:pPr>
        <w:pStyle w:val="1"/>
        <w:rPr>
          <w:lang w:bidi="ru-RU"/>
        </w:rPr>
      </w:pPr>
      <w:r w:rsidRPr="001373B6">
        <w:t xml:space="preserve">О Федеральном законе </w:t>
      </w:r>
      <w:r>
        <w:t>"</w:t>
      </w:r>
      <w:r w:rsidRPr="001373B6">
        <w:rPr>
          <w:lang w:bidi="ru-RU"/>
        </w:rPr>
        <w:t xml:space="preserve">О внесении изменений </w:t>
      </w:r>
    </w:p>
    <w:p w:rsidR="001373B6" w:rsidRDefault="001373B6" w:rsidP="001373B6">
      <w:pPr>
        <w:pStyle w:val="2"/>
        <w:rPr>
          <w:lang w:bidi="ru-RU"/>
        </w:rPr>
      </w:pPr>
      <w:r w:rsidRPr="001373B6">
        <w:rPr>
          <w:lang w:bidi="ru-RU"/>
        </w:rPr>
        <w:t xml:space="preserve">в статью 41 части первой и часть вторую Налогового кодекса </w:t>
      </w:r>
    </w:p>
    <w:p w:rsidR="001373B6" w:rsidRDefault="001373B6" w:rsidP="001373B6">
      <w:pPr>
        <w:pStyle w:val="2"/>
        <w:rPr>
          <w:lang w:bidi="ru-RU"/>
        </w:rPr>
      </w:pPr>
      <w:r w:rsidRPr="001373B6">
        <w:rPr>
          <w:lang w:bidi="ru-RU"/>
        </w:rPr>
        <w:t xml:space="preserve">Российской Федерации и статью 2 Федерального закона </w:t>
      </w:r>
    </w:p>
    <w:p w:rsidR="001373B6" w:rsidRDefault="001373B6" w:rsidP="001373B6">
      <w:pPr>
        <w:pStyle w:val="2"/>
        <w:rPr>
          <w:lang w:bidi="ru-RU"/>
        </w:rPr>
      </w:pPr>
      <w:r w:rsidRPr="001373B6">
        <w:rPr>
          <w:lang w:bidi="ru-RU"/>
        </w:rPr>
        <w:t xml:space="preserve">"О внесении изменения в статью 120 Федерального закона </w:t>
      </w:r>
    </w:p>
    <w:p w:rsidR="001373B6" w:rsidRDefault="001373B6" w:rsidP="001373B6">
      <w:pPr>
        <w:pStyle w:val="2"/>
        <w:rPr>
          <w:lang w:bidi="ru-RU"/>
        </w:rPr>
      </w:pPr>
      <w:r w:rsidRPr="001373B6">
        <w:rPr>
          <w:lang w:bidi="ru-RU"/>
        </w:rPr>
        <w:t xml:space="preserve">"О таможенном регулировании в Российской Федерации </w:t>
      </w:r>
    </w:p>
    <w:p w:rsidR="001373B6" w:rsidRDefault="001373B6" w:rsidP="001373B6">
      <w:pPr>
        <w:pStyle w:val="2"/>
        <w:rPr>
          <w:lang w:bidi="ru-RU"/>
        </w:rPr>
      </w:pPr>
      <w:r w:rsidRPr="001373B6">
        <w:rPr>
          <w:lang w:bidi="ru-RU"/>
        </w:rPr>
        <w:t xml:space="preserve">и о внесении изменений в отдельные законодательные акты </w:t>
      </w:r>
    </w:p>
    <w:p w:rsidR="001373B6" w:rsidRPr="001373B6" w:rsidRDefault="001373B6" w:rsidP="001373B6">
      <w:pPr>
        <w:pStyle w:val="2"/>
      </w:pPr>
      <w:r w:rsidRPr="001373B6">
        <w:rPr>
          <w:lang w:bidi="ru-RU"/>
        </w:rPr>
        <w:t>Российской Федерации</w:t>
      </w:r>
      <w:r w:rsidRPr="001373B6">
        <w:t>"</w:t>
      </w:r>
    </w:p>
    <w:p w:rsidR="001373B6" w:rsidRDefault="001373B6" w:rsidP="001373B6">
      <w:pPr>
        <w:pStyle w:val="2"/>
        <w:rPr>
          <w:szCs w:val="28"/>
        </w:rPr>
      </w:pPr>
    </w:p>
    <w:p w:rsidR="001373B6" w:rsidRPr="001373B6" w:rsidRDefault="001373B6" w:rsidP="001373B6">
      <w:pPr>
        <w:pStyle w:val="2"/>
        <w:rPr>
          <w:szCs w:val="28"/>
        </w:rPr>
      </w:pPr>
    </w:p>
    <w:p w:rsidR="001373B6" w:rsidRPr="001373B6" w:rsidRDefault="001373B6" w:rsidP="001373B6">
      <w:pPr>
        <w:pStyle w:val="2"/>
      </w:pPr>
    </w:p>
    <w:p w:rsidR="001373B6" w:rsidRPr="001373B6" w:rsidRDefault="001373B6" w:rsidP="001373B6">
      <w:r w:rsidRPr="001373B6">
        <w:t xml:space="preserve">Рассмотрев принятый Государственной Думой Федерального Собрания Российской Федерации 21 июля 2026 года Федеральный закон </w:t>
      </w:r>
      <w:r>
        <w:t>"</w:t>
      </w:r>
      <w:r w:rsidRPr="001373B6">
        <w:t xml:space="preserve">О внесении изменений в статью 41 части первой </w:t>
      </w:r>
      <w:r>
        <w:br/>
      </w:r>
      <w:r w:rsidRPr="001373B6">
        <w:t xml:space="preserve">и часть вторую Налогового кодекса Российской Федерации </w:t>
      </w:r>
      <w:r>
        <w:br/>
      </w:r>
      <w:r w:rsidRPr="001373B6">
        <w:t xml:space="preserve">и статью 2 Федерального закона "О внесении изменения </w:t>
      </w:r>
      <w:r>
        <w:br/>
      </w:r>
      <w:r w:rsidRPr="001373B6">
        <w:t>в статью 120 Федерального закона "О таможенном регулировании в Российской Федерации и о внесении изменений в отдельные законодательные акты Российской Федерации</w:t>
      </w:r>
      <w:r>
        <w:t>"</w:t>
      </w:r>
      <w:r w:rsidRPr="001373B6">
        <w:t xml:space="preserve"> в соответствии </w:t>
      </w:r>
      <w:r>
        <w:br/>
      </w:r>
      <w:r w:rsidRPr="001373B6">
        <w:t xml:space="preserve">со статьей 106 Конституции Российской Федерации, Совет Федерации Федерального Собрания Российской Федерации </w:t>
      </w:r>
      <w:r w:rsidRPr="001373B6">
        <w:rPr>
          <w:b/>
          <w:spacing w:val="60"/>
        </w:rPr>
        <w:t>постановляет:</w:t>
      </w:r>
    </w:p>
    <w:p w:rsidR="001373B6" w:rsidRPr="001373B6" w:rsidRDefault="001373B6" w:rsidP="001373B6">
      <w:pPr>
        <w:rPr>
          <w:spacing w:val="60"/>
        </w:rPr>
      </w:pPr>
    </w:p>
    <w:p w:rsidR="001373B6" w:rsidRPr="001373B6" w:rsidRDefault="001373B6" w:rsidP="001373B6">
      <w:r>
        <w:t>1. </w:t>
      </w:r>
      <w:r w:rsidRPr="001373B6">
        <w:t xml:space="preserve">Одобрить Федеральный закон </w:t>
      </w:r>
      <w:r>
        <w:t>"</w:t>
      </w:r>
      <w:r w:rsidRPr="001373B6">
        <w:t xml:space="preserve">О внесении изменений </w:t>
      </w:r>
      <w:r>
        <w:br/>
      </w:r>
      <w:r w:rsidRPr="001373B6">
        <w:t xml:space="preserve">в статью 41 части первой и часть вторую Налогового кодекса Российской Федерации и статью 2 Федерального закона </w:t>
      </w:r>
      <w:r>
        <w:br/>
      </w:r>
      <w:r w:rsidRPr="001373B6">
        <w:t xml:space="preserve">"О внесении изменения в статью 120 Федерального закона </w:t>
      </w:r>
      <w:r>
        <w:br/>
      </w:r>
      <w:r w:rsidRPr="001373B6">
        <w:t xml:space="preserve">"О таможенном регулировании в Российской Федерации </w:t>
      </w:r>
      <w:r>
        <w:br/>
      </w:r>
      <w:r w:rsidRPr="001373B6">
        <w:t>и о внесении изменений в отдельные законодательные акты Российской Федерации".</w:t>
      </w:r>
    </w:p>
    <w:p w:rsidR="001373B6" w:rsidRPr="001373B6" w:rsidRDefault="001373B6" w:rsidP="001373B6">
      <w:r>
        <w:lastRenderedPageBreak/>
        <w:t>2. </w:t>
      </w:r>
      <w:r w:rsidRPr="001373B6">
        <w:t>Настоящее постановление вступает в силу со дня его принятия.</w:t>
      </w:r>
    </w:p>
    <w:p w:rsidR="001373B6" w:rsidRDefault="001373B6" w:rsidP="001373B6"/>
    <w:p w:rsidR="001373B6" w:rsidRPr="001373B6" w:rsidRDefault="001373B6" w:rsidP="001373B6"/>
    <w:p w:rsidR="001373B6" w:rsidRPr="001373B6" w:rsidRDefault="001373B6" w:rsidP="001373B6"/>
    <w:p w:rsidR="00362D72" w:rsidRDefault="00362D72" w:rsidP="009D7C4B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545F85" w:rsidRPr="00362D72" w:rsidRDefault="00545F85" w:rsidP="00545F85">
      <w:pPr>
        <w:pStyle w:val="af"/>
      </w:pPr>
    </w:p>
    <w:p w:rsidR="001373B6" w:rsidRDefault="001373B6" w:rsidP="00545F85">
      <w:pPr>
        <w:pStyle w:val="af"/>
      </w:pPr>
    </w:p>
    <w:p w:rsidR="009D7C4B" w:rsidRDefault="009D7C4B" w:rsidP="00545F85">
      <w:pPr>
        <w:pStyle w:val="af"/>
      </w:pPr>
    </w:p>
    <w:p w:rsidR="009D7C4B" w:rsidRDefault="009D7C4B" w:rsidP="009D7C4B">
      <w:pPr>
        <w:pStyle w:val="11"/>
        <w:rPr>
          <w:b w:val="0"/>
        </w:rPr>
      </w:pPr>
      <w:r>
        <w:rPr>
          <w:b w:val="0"/>
        </w:rPr>
        <w:t>Москва</w:t>
      </w:r>
    </w:p>
    <w:p w:rsidR="009D7C4B" w:rsidRDefault="009D7C4B" w:rsidP="009D7C4B">
      <w:pPr>
        <w:pStyle w:val="11"/>
        <w:rPr>
          <w:b w:val="0"/>
        </w:rPr>
      </w:pPr>
      <w:r>
        <w:rPr>
          <w:b w:val="0"/>
        </w:rPr>
        <w:t>24 июля 2026 года</w:t>
      </w:r>
    </w:p>
    <w:p w:rsidR="001373B6" w:rsidRDefault="009D7C4B" w:rsidP="009D7C4B">
      <w:pPr>
        <w:pStyle w:val="af"/>
      </w:pPr>
      <w:r>
        <w:t>№ 3</w:t>
      </w:r>
      <w:r>
        <w:rPr>
          <w:lang w:val="en-US"/>
        </w:rPr>
        <w:t>55</w:t>
      </w:r>
      <w:r>
        <w:t>-СФ</w:t>
      </w:r>
    </w:p>
    <w:sectPr w:rsidR="001373B6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E84" w:rsidRDefault="00BD7E84">
      <w:pPr>
        <w:spacing w:line="240" w:lineRule="auto"/>
      </w:pPr>
      <w:r>
        <w:separator/>
      </w:r>
    </w:p>
  </w:endnote>
  <w:endnote w:type="continuationSeparator" w:id="0">
    <w:p w:rsidR="00BD7E84" w:rsidRDefault="00BD7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5DE190B0-D911-4EF2-999B-0ADF10EC404C}"/>
    <w:embedBold r:id="rId2" w:fontKey="{0767C1D9-76F4-4AE8-BCB6-E9430F24B87D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06B09559-194B-4453-AB0E-4B0403F8E13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362D72" w:rsidRDefault="00362D72" w:rsidP="00362D72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9D7C4B">
      <w:rPr>
        <w:noProof/>
      </w:rPr>
      <w:t>de4469.docx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9D7C4B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362D72" w:rsidRDefault="00362D72" w:rsidP="00362D72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9D7C4B">
      <w:rPr>
        <w:noProof/>
      </w:rPr>
      <w:t>de4469.docx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9D7C4B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E84" w:rsidRDefault="00BD7E84">
      <w:pPr>
        <w:spacing w:line="240" w:lineRule="auto"/>
      </w:pPr>
      <w:r>
        <w:separator/>
      </w:r>
    </w:p>
  </w:footnote>
  <w:footnote w:type="continuationSeparator" w:id="0">
    <w:p w:rsidR="00BD7E84" w:rsidRDefault="00BD7E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944A79">
      <w:rPr>
        <w:rStyle w:val="ab"/>
        <w:noProof/>
      </w:rPr>
      <w:t>2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6B"/>
    <w:rsid w:val="000D3F67"/>
    <w:rsid w:val="001057BD"/>
    <w:rsid w:val="001373B6"/>
    <w:rsid w:val="00205211"/>
    <w:rsid w:val="002623D0"/>
    <w:rsid w:val="002A1E3D"/>
    <w:rsid w:val="002B772D"/>
    <w:rsid w:val="003114B9"/>
    <w:rsid w:val="003273F1"/>
    <w:rsid w:val="0035125E"/>
    <w:rsid w:val="00362D72"/>
    <w:rsid w:val="00423816"/>
    <w:rsid w:val="004A68AB"/>
    <w:rsid w:val="00505068"/>
    <w:rsid w:val="00540B6B"/>
    <w:rsid w:val="00545F85"/>
    <w:rsid w:val="005B2AEB"/>
    <w:rsid w:val="00720496"/>
    <w:rsid w:val="00723EF8"/>
    <w:rsid w:val="0078182C"/>
    <w:rsid w:val="00885B74"/>
    <w:rsid w:val="00910EF7"/>
    <w:rsid w:val="00944A79"/>
    <w:rsid w:val="00997F4C"/>
    <w:rsid w:val="009D7C4B"/>
    <w:rsid w:val="00A82E08"/>
    <w:rsid w:val="00AA344E"/>
    <w:rsid w:val="00B07D98"/>
    <w:rsid w:val="00B30B27"/>
    <w:rsid w:val="00B33546"/>
    <w:rsid w:val="00B67711"/>
    <w:rsid w:val="00BD7E84"/>
    <w:rsid w:val="00CF27C2"/>
    <w:rsid w:val="00CF731B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A7CEB-A58C-486B-9CF2-DD6F214D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E84CA6917E42C69D4EF845AF30D3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18B37F-B489-4BBE-8472-87817E118BFC}"/>
      </w:docPartPr>
      <w:docPartBody>
        <w:p w:rsidR="00AF4FB2" w:rsidRDefault="00AF4FB2">
          <w:pPr>
            <w:pStyle w:val="7CE84CA6917E42C69D4EF845AF30D31E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B2"/>
    <w:rsid w:val="005A4087"/>
    <w:rsid w:val="00A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7CE84CA6917E42C69D4EF845AF30D31E">
    <w:name w:val="7CE84CA6917E42C69D4EF845AF30D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3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бюджету и финансовым рынкам</dc:subject>
  <dc:creator>Заказчик - рязанова+</dc:creator>
  <cp:keywords/>
  <dc:description>DE21.07.2026 ZO23.07.2026 </dc:description>
  <cp:lastModifiedBy>Кучерова О.М.</cp:lastModifiedBy>
  <cp:revision>4</cp:revision>
  <cp:lastPrinted>2026-07-23T15:15:00Z</cp:lastPrinted>
  <dcterms:created xsi:type="dcterms:W3CDTF">2026-07-21T12:39:00Z</dcterms:created>
  <dcterms:modified xsi:type="dcterms:W3CDTF">2026-07-24T08:05:00Z</dcterms:modified>
</cp:coreProperties>
</file>