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9FD1BB176EF4033B5781FA481B9714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D459B" w:rsidRDefault="00545F85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9FD1BB176EF4033B5781FA481B9714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F527D" w:rsidRDefault="002F527D" w:rsidP="002F527D">
      <w:pPr>
        <w:pStyle w:val="1"/>
      </w:pPr>
      <w:r w:rsidRPr="006370B3">
        <w:t xml:space="preserve">О Федеральном законе "О внесении изменений </w:t>
      </w:r>
    </w:p>
    <w:p w:rsidR="002F527D" w:rsidRDefault="002F527D" w:rsidP="002F527D">
      <w:pPr>
        <w:pStyle w:val="2"/>
      </w:pPr>
      <w:r w:rsidRPr="006370B3">
        <w:t xml:space="preserve">в Федеральный закон "О безопасном обращении </w:t>
      </w:r>
    </w:p>
    <w:p w:rsidR="002F527D" w:rsidRDefault="002F527D" w:rsidP="002F527D">
      <w:pPr>
        <w:pStyle w:val="2"/>
      </w:pPr>
      <w:r w:rsidRPr="006370B3">
        <w:t>с пестицидами и агрохимикатами"</w:t>
      </w:r>
    </w:p>
    <w:p w:rsidR="002F527D" w:rsidRDefault="002F527D" w:rsidP="002F527D">
      <w:pPr>
        <w:pStyle w:val="2"/>
      </w:pPr>
    </w:p>
    <w:p w:rsidR="002F527D" w:rsidRDefault="002F527D" w:rsidP="002F527D">
      <w:pPr>
        <w:pStyle w:val="2"/>
      </w:pPr>
    </w:p>
    <w:p w:rsidR="002F527D" w:rsidRPr="006370B3" w:rsidRDefault="002F527D" w:rsidP="002F527D">
      <w:pPr>
        <w:pStyle w:val="2"/>
      </w:pPr>
    </w:p>
    <w:p w:rsidR="002F527D" w:rsidRDefault="002F527D">
      <w:r w:rsidRPr="006370B3">
        <w:t xml:space="preserve">Рассмотрев принятый Государственной Думой Федерального Собрания Российской Федерации 24 марта 2026 года Федеральный закон "О внесении изменений в Федеральный закон "О безопасном обращении с пестицидами и агрохимикатами", </w:t>
      </w:r>
      <w:r w:rsidR="00AD3EF0">
        <w:br/>
      </w:r>
      <w:r w:rsidRPr="006370B3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F527D" w:rsidRDefault="002F527D"/>
    <w:p w:rsidR="002F527D" w:rsidRPr="006370B3" w:rsidRDefault="002F527D" w:rsidP="002F527D">
      <w:r w:rsidRPr="006370B3">
        <w:t xml:space="preserve">1. Одобрить Федеральный закон "О внесении изменений </w:t>
      </w:r>
      <w:r w:rsidR="00AD3EF0">
        <w:br/>
      </w:r>
      <w:r w:rsidRPr="006370B3">
        <w:t xml:space="preserve">в Федеральный закон "О безопасном обращении с пестицидами </w:t>
      </w:r>
      <w:r w:rsidR="00AD3EF0">
        <w:br/>
      </w:r>
      <w:r w:rsidRPr="006370B3">
        <w:t>и агрохимикатами".</w:t>
      </w:r>
    </w:p>
    <w:p w:rsidR="002F527D" w:rsidRPr="006370B3" w:rsidRDefault="002F527D" w:rsidP="002F527D">
      <w:r w:rsidRPr="006370B3">
        <w:t>2. Настоящее постановление вступает в силу со дня его принятия.</w:t>
      </w:r>
    </w:p>
    <w:p w:rsidR="002F527D" w:rsidRPr="006370B3" w:rsidRDefault="002F527D" w:rsidP="002F527D"/>
    <w:p w:rsidR="002F527D" w:rsidRDefault="002F527D" w:rsidP="002F527D"/>
    <w:p w:rsidR="002F527D" w:rsidRPr="006370B3" w:rsidRDefault="002F527D" w:rsidP="002F527D"/>
    <w:p w:rsidR="00AD459B" w:rsidRDefault="00AD459B" w:rsidP="00AD3EF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AD3EF0" w:rsidRDefault="00AD3EF0" w:rsidP="00AD3EF0">
      <w:pPr>
        <w:pStyle w:val="ac"/>
      </w:pPr>
      <w:r>
        <w:t>Москва</w:t>
      </w:r>
    </w:p>
    <w:p w:rsidR="00AD3EF0" w:rsidRDefault="00AD3EF0" w:rsidP="00AD3EF0">
      <w:pPr>
        <w:pStyle w:val="ac"/>
      </w:pPr>
      <w:r>
        <w:t>1 апреля 2026 года</w:t>
      </w:r>
    </w:p>
    <w:p w:rsidR="00545F85" w:rsidRDefault="00AD3EF0" w:rsidP="00AD3EF0">
      <w:pPr>
        <w:pStyle w:val="af"/>
      </w:pPr>
      <w:r>
        <w:t>№ 11</w:t>
      </w:r>
      <w:r>
        <w:rPr>
          <w:lang w:val="en-US"/>
        </w:rPr>
        <w:t>5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343" w:rsidRDefault="00AF7343">
      <w:pPr>
        <w:spacing w:line="240" w:lineRule="auto"/>
      </w:pPr>
      <w:r>
        <w:separator/>
      </w:r>
    </w:p>
  </w:endnote>
  <w:endnote w:type="continuationSeparator" w:id="0">
    <w:p w:rsidR="00AF7343" w:rsidRDefault="00AF73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D3DB319-4EF7-4F1C-AE8E-8C1F1430772A}"/>
    <w:embedBold r:id="rId2" w:fontKey="{6C94B5C8-4EBF-4F68-934E-ED9C04C3994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E9E366C-B672-4756-AD1C-C6246A94914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D459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D3EF0">
      <w:rPr>
        <w:noProof/>
      </w:rPr>
      <w:t>eq11611.docx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112E0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D3EF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D459B" w:rsidRDefault="00AD459B" w:rsidP="00AD459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D3EF0">
      <w:rPr>
        <w:noProof/>
      </w:rPr>
      <w:t>eq11611.docx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D3EF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343" w:rsidRDefault="00AF7343">
      <w:pPr>
        <w:spacing w:line="240" w:lineRule="auto"/>
      </w:pPr>
      <w:r>
        <w:separator/>
      </w:r>
    </w:p>
  </w:footnote>
  <w:footnote w:type="continuationSeparator" w:id="0">
    <w:p w:rsidR="00AF7343" w:rsidRDefault="00AF73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D3EF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7D2"/>
    <w:rsid w:val="000D3F67"/>
    <w:rsid w:val="001057BD"/>
    <w:rsid w:val="00186200"/>
    <w:rsid w:val="00205211"/>
    <w:rsid w:val="002623D0"/>
    <w:rsid w:val="002A1E3D"/>
    <w:rsid w:val="002B772D"/>
    <w:rsid w:val="002F527D"/>
    <w:rsid w:val="003114B9"/>
    <w:rsid w:val="003273F1"/>
    <w:rsid w:val="0035125E"/>
    <w:rsid w:val="004147D2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112E0"/>
    <w:rsid w:val="00997F4C"/>
    <w:rsid w:val="00A82E08"/>
    <w:rsid w:val="00AA344E"/>
    <w:rsid w:val="00AD3EF0"/>
    <w:rsid w:val="00AD459B"/>
    <w:rsid w:val="00AF7343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0BFA48-3360-452E-8B46-39A97BCB8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6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9FD1BB176EF4033B5781FA481B971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E9FA07-49D0-4B0F-BA7D-D854C78E60C5}"/>
      </w:docPartPr>
      <w:docPartBody>
        <w:p w:rsidR="00D760F1" w:rsidRDefault="00D760F1">
          <w:pPr>
            <w:pStyle w:val="E9FD1BB176EF4033B5781FA481B9714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0F1"/>
    <w:rsid w:val="007B1A33"/>
    <w:rsid w:val="00BD336F"/>
    <w:rsid w:val="00D7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9FD1BB176EF4033B5781FA481B97140">
    <w:name w:val="E9FD1BB176EF4033B5781FA481B971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Назаров+</dc:creator>
  <cp:keywords/>
  <dc:description>EQ27.03.2026 QA30.03.2026 </dc:description>
  <cp:lastModifiedBy>Кучерова О.М.</cp:lastModifiedBy>
  <cp:revision>4</cp:revision>
  <cp:lastPrinted>2026-03-31T13:31:00Z</cp:lastPrinted>
  <dcterms:created xsi:type="dcterms:W3CDTF">2026-03-27T16:12:00Z</dcterms:created>
  <dcterms:modified xsi:type="dcterms:W3CDTF">2026-04-01T06:51:00Z</dcterms:modified>
</cp:coreProperties>
</file>