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9697095C2EB4A49AEF49BED52D4C46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A50F8A" w:rsidRDefault="00545F85" w:rsidP="00A50F8A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9697095C2EB4A49AEF49BED52D4C46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E37A3" w:rsidRDefault="00A50F8A" w:rsidP="00A50F8A">
      <w:pPr>
        <w:pStyle w:val="1"/>
      </w:pPr>
      <w:r w:rsidRPr="00A50F8A">
        <w:t xml:space="preserve">О Федеральном законе "О допуске к осуществлению перевозок </w:t>
      </w:r>
    </w:p>
    <w:p w:rsidR="00A50F8A" w:rsidRDefault="00A50F8A" w:rsidP="003E37A3">
      <w:pPr>
        <w:pStyle w:val="2"/>
      </w:pPr>
      <w:r w:rsidRPr="00A50F8A">
        <w:t xml:space="preserve">грузов автомобильным транспортом по территории </w:t>
      </w:r>
    </w:p>
    <w:p w:rsidR="00A50F8A" w:rsidRDefault="00A50F8A" w:rsidP="003E37A3">
      <w:pPr>
        <w:pStyle w:val="2"/>
      </w:pPr>
      <w:r w:rsidRPr="00A50F8A">
        <w:t xml:space="preserve">Российской Федерации и о внесении изменений </w:t>
      </w:r>
    </w:p>
    <w:p w:rsidR="00A50F8A" w:rsidRPr="00A50F8A" w:rsidRDefault="00A50F8A" w:rsidP="003E37A3">
      <w:pPr>
        <w:pStyle w:val="2"/>
      </w:pPr>
      <w:r w:rsidRPr="00A50F8A">
        <w:t>в отдельные законодательные акты Российской Федерации"</w:t>
      </w:r>
    </w:p>
    <w:p w:rsidR="00A50F8A" w:rsidRDefault="00A50F8A" w:rsidP="003E37A3">
      <w:pPr>
        <w:pStyle w:val="2"/>
      </w:pPr>
    </w:p>
    <w:p w:rsidR="00A50F8A" w:rsidRDefault="00A50F8A" w:rsidP="003E37A3">
      <w:pPr>
        <w:pStyle w:val="2"/>
      </w:pPr>
    </w:p>
    <w:p w:rsidR="00A50F8A" w:rsidRPr="00A50F8A" w:rsidRDefault="00A50F8A" w:rsidP="003E37A3">
      <w:pPr>
        <w:pStyle w:val="2"/>
      </w:pPr>
    </w:p>
    <w:p w:rsidR="00A50F8A" w:rsidRDefault="00A50F8A">
      <w:r w:rsidRPr="00A50F8A">
        <w:t>Рассмотрев принятый Государственной Думой Федерального Собрания Российской Федерации 16 декабря 2025 года Федеральный закон</w:t>
      </w:r>
      <w:r w:rsidR="006E094A">
        <w:rPr>
          <w:bCs/>
        </w:rPr>
        <w:t xml:space="preserve"> "О </w:t>
      </w:r>
      <w:r w:rsidRPr="00A50F8A">
        <w:rPr>
          <w:bCs/>
        </w:rPr>
        <w:t>допуске к осуществлению перевозок грузов автомобильным транспортом по территории Российской Федерации и о внесении изменений в отдельные законодательные акты Российской Федерации"</w:t>
      </w:r>
      <w:r w:rsidR="006E094A">
        <w:t>, в соответствии с частью </w:t>
      </w:r>
      <w:r w:rsidRPr="00A50F8A">
        <w:t xml:space="preserve">4 </w:t>
      </w:r>
      <w:r w:rsidR="006E094A">
        <w:t>статьи </w:t>
      </w:r>
      <w:r w:rsidRPr="00A50F8A">
        <w:t xml:space="preserve">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A50F8A" w:rsidRDefault="00A50F8A"/>
    <w:p w:rsidR="00A50F8A" w:rsidRPr="00A50F8A" w:rsidRDefault="00A50F8A" w:rsidP="00A50F8A">
      <w:r w:rsidRPr="00A50F8A">
        <w:t>1</w:t>
      </w:r>
      <w:r w:rsidR="006E094A">
        <w:t>. Одобрить Федеральный закон "О </w:t>
      </w:r>
      <w:r w:rsidRPr="00A50F8A">
        <w:t xml:space="preserve">допуске к осуществлению перевозок грузов автомобильным транспортом по территории Российской Федерации и о внесении изменений </w:t>
      </w:r>
      <w:r>
        <w:br/>
      </w:r>
      <w:r w:rsidRPr="00A50F8A">
        <w:t>в отдельные законодательные акты Российской Федерации"</w:t>
      </w:r>
      <w:r w:rsidRPr="00A50F8A">
        <w:rPr>
          <w:bCs/>
        </w:rPr>
        <w:t>.</w:t>
      </w:r>
    </w:p>
    <w:p w:rsidR="00A50F8A" w:rsidRDefault="00A50F8A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A50F8A" w:rsidRPr="00A50F8A" w:rsidRDefault="00A50F8A" w:rsidP="00A50F8A">
      <w:r w:rsidRPr="00A50F8A">
        <w:lastRenderedPageBreak/>
        <w:t>2. Настоящее постановление вступает в силу со дня его принятия.</w:t>
      </w:r>
    </w:p>
    <w:p w:rsidR="00A50F8A" w:rsidRPr="00A50F8A" w:rsidRDefault="00A50F8A" w:rsidP="00A50F8A"/>
    <w:p w:rsidR="00A50F8A" w:rsidRDefault="00A50F8A" w:rsidP="00A50F8A"/>
    <w:p w:rsidR="00A50F8A" w:rsidRPr="00A50F8A" w:rsidRDefault="00A50F8A" w:rsidP="00A50F8A"/>
    <w:p w:rsidR="006E094A" w:rsidRDefault="00A50F8A" w:rsidP="00DF499D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6E094A">
        <w:t>В.И. МАТВИЕНКО</w:t>
      </w:r>
    </w:p>
    <w:p w:rsidR="00545F85" w:rsidRDefault="00545F85" w:rsidP="00545F85">
      <w:pPr>
        <w:pStyle w:val="ac"/>
      </w:pPr>
    </w:p>
    <w:p w:rsidR="00DF499D" w:rsidRDefault="00DF499D" w:rsidP="00545F85">
      <w:pPr>
        <w:pStyle w:val="ac"/>
      </w:pPr>
    </w:p>
    <w:p w:rsidR="00DF499D" w:rsidRDefault="00DF499D" w:rsidP="00545F85">
      <w:pPr>
        <w:pStyle w:val="ac"/>
      </w:pPr>
    </w:p>
    <w:p w:rsidR="00DF499D" w:rsidRDefault="00DF499D" w:rsidP="00545F85">
      <w:pPr>
        <w:pStyle w:val="ac"/>
      </w:pPr>
      <w:r>
        <w:t>Москва</w:t>
      </w:r>
    </w:p>
    <w:p w:rsidR="00DF499D" w:rsidRDefault="00DF499D" w:rsidP="00545F85">
      <w:pPr>
        <w:pStyle w:val="ac"/>
      </w:pPr>
      <w:r>
        <w:t>19 декабря 2025 года</w:t>
      </w:r>
    </w:p>
    <w:p w:rsidR="00DF499D" w:rsidRDefault="00DF499D" w:rsidP="00545F85">
      <w:pPr>
        <w:pStyle w:val="ac"/>
      </w:pPr>
      <w:r>
        <w:t>№ 616-СФ</w:t>
      </w:r>
    </w:p>
    <w:sectPr w:rsidR="00DF499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7ACD" w:rsidRDefault="004C7ACD">
      <w:pPr>
        <w:spacing w:line="240" w:lineRule="auto"/>
      </w:pPr>
      <w:r>
        <w:separator/>
      </w:r>
    </w:p>
  </w:endnote>
  <w:endnote w:type="continuationSeparator" w:id="0">
    <w:p w:rsidR="004C7ACD" w:rsidRDefault="004C7A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B2D9EC4D-45FB-486D-8D07-C7765A032339}"/>
    <w:embedBold r:id="rId2" w:fontKey="{66CC6381-128A-4F2A-855A-DF087C91FD2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40B68F7-9B7E-4BCF-BA69-B91DFC0FEB8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E094A" w:rsidRDefault="006E094A" w:rsidP="006E094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F499D">
      <w:rPr>
        <w:noProof/>
      </w:rPr>
      <w:t>zo7281.docx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F499D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E094A" w:rsidRDefault="006E094A" w:rsidP="006E094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F499D">
      <w:rPr>
        <w:noProof/>
      </w:rPr>
      <w:t>zo7281.docx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F499D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7ACD" w:rsidRDefault="004C7ACD">
      <w:pPr>
        <w:spacing w:line="240" w:lineRule="auto"/>
      </w:pPr>
      <w:r>
        <w:separator/>
      </w:r>
    </w:p>
  </w:footnote>
  <w:footnote w:type="continuationSeparator" w:id="0">
    <w:p w:rsidR="004C7ACD" w:rsidRDefault="004C7A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C358D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19A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E37A3"/>
    <w:rsid w:val="00423816"/>
    <w:rsid w:val="004A68AB"/>
    <w:rsid w:val="004C7ACD"/>
    <w:rsid w:val="00505068"/>
    <w:rsid w:val="00545F85"/>
    <w:rsid w:val="005B2AEB"/>
    <w:rsid w:val="005D519A"/>
    <w:rsid w:val="006A2B36"/>
    <w:rsid w:val="006E094A"/>
    <w:rsid w:val="00720496"/>
    <w:rsid w:val="00723EF8"/>
    <w:rsid w:val="0078182C"/>
    <w:rsid w:val="00885B74"/>
    <w:rsid w:val="008C358D"/>
    <w:rsid w:val="00910EF7"/>
    <w:rsid w:val="00997F4C"/>
    <w:rsid w:val="00A50F8A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DF499D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323D04-7D77-442A-AF25-B715AF608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075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9697095C2EB4A49AEF49BED52D4C46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A91272-FFB7-45D1-8CA0-7DE3C9D43741}"/>
      </w:docPartPr>
      <w:docPartBody>
        <w:p w:rsidR="00D86DBC" w:rsidRDefault="00D86DBC">
          <w:pPr>
            <w:pStyle w:val="99697095C2EB4A49AEF49BED52D4C46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DBC"/>
    <w:rsid w:val="0003193A"/>
    <w:rsid w:val="00893B07"/>
    <w:rsid w:val="00D86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9697095C2EB4A49AEF49BED52D4C463">
    <w:name w:val="99697095C2EB4A49AEF49BED52D4C46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2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ZO17.12.2025 AM18.12.2025 SA18.12.2025 </dc:description>
  <cp:lastModifiedBy>Жарков М.А.</cp:lastModifiedBy>
  <cp:revision>5</cp:revision>
  <cp:lastPrinted>2025-12-18T15:22:00Z</cp:lastPrinted>
  <dcterms:created xsi:type="dcterms:W3CDTF">2025-12-17T12:13:00Z</dcterms:created>
  <dcterms:modified xsi:type="dcterms:W3CDTF">2025-12-18T15:25:00Z</dcterms:modified>
</cp:coreProperties>
</file>