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DCEDD3BD1344FFE9B4DCA59147A05F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3D1A04" w:rsidRDefault="00545F85" w:rsidP="003D1A04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DCEDD3BD1344FFE9B4DCA59147A05F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D1A04" w:rsidRDefault="003D1A04" w:rsidP="003D1A04">
      <w:pPr>
        <w:pStyle w:val="1"/>
        <w:rPr>
          <w:bCs/>
        </w:rPr>
      </w:pPr>
      <w:r>
        <w:t>О Федеральном законе "</w:t>
      </w:r>
      <w:r>
        <w:rPr>
          <w:bCs/>
        </w:rPr>
        <w:t xml:space="preserve">О внесении изменений </w:t>
      </w:r>
    </w:p>
    <w:p w:rsidR="003D1A04" w:rsidRDefault="003D1A04" w:rsidP="003D1A04">
      <w:pPr>
        <w:pStyle w:val="2"/>
      </w:pPr>
      <w:r>
        <w:t xml:space="preserve">в статьи 3 и 4 Федерального закона </w:t>
      </w:r>
    </w:p>
    <w:p w:rsidR="003D1A04" w:rsidRDefault="003D1A04" w:rsidP="003D1A04">
      <w:pPr>
        <w:pStyle w:val="2"/>
      </w:pPr>
      <w:r>
        <w:t xml:space="preserve">"О внесении изменений в отдельные законодательные акты </w:t>
      </w:r>
    </w:p>
    <w:p w:rsidR="003D1A04" w:rsidRDefault="003D1A04" w:rsidP="003D1A04">
      <w:pPr>
        <w:pStyle w:val="2"/>
      </w:pPr>
      <w:r>
        <w:t xml:space="preserve">Российской Федерации и о приостановлении действия </w:t>
      </w:r>
    </w:p>
    <w:p w:rsidR="003D1A04" w:rsidRDefault="003D1A04" w:rsidP="003D1A04">
      <w:pPr>
        <w:pStyle w:val="2"/>
      </w:pPr>
      <w:r>
        <w:t xml:space="preserve">отдельных положений Федерального закона </w:t>
      </w:r>
    </w:p>
    <w:p w:rsidR="003D1A04" w:rsidRDefault="003D1A04" w:rsidP="003D1A04">
      <w:pPr>
        <w:pStyle w:val="2"/>
      </w:pPr>
      <w:r>
        <w:t xml:space="preserve">"О порядке формирования и использования </w:t>
      </w:r>
    </w:p>
    <w:p w:rsidR="003D1A04" w:rsidRDefault="003D1A04" w:rsidP="003D1A04">
      <w:pPr>
        <w:pStyle w:val="2"/>
      </w:pPr>
      <w:r>
        <w:t>целевого капитала некоммерческих организаций"</w:t>
      </w:r>
    </w:p>
    <w:p w:rsidR="003D1A04" w:rsidRDefault="003D1A04" w:rsidP="003D1A04">
      <w:pPr>
        <w:pStyle w:val="2"/>
      </w:pPr>
    </w:p>
    <w:p w:rsidR="003D1A04" w:rsidRDefault="003D1A04" w:rsidP="003D1A04">
      <w:pPr>
        <w:pStyle w:val="2"/>
      </w:pPr>
    </w:p>
    <w:p w:rsidR="003D1A04" w:rsidRDefault="003D1A04" w:rsidP="003D1A04">
      <w:pPr>
        <w:pStyle w:val="2"/>
      </w:pPr>
    </w:p>
    <w:p w:rsidR="003D1A04" w:rsidRDefault="003D1A04">
      <w:r>
        <w:t>Рассмотрев принятый Государственной Думой Федерального Собрания Российской Федерации 19 ноября 2025 года Федеральный закон "О внесении изменений в статьи 3 и 4 Федерального закона "О внесении изменений в отдельные законодательные акты Российской Федерации и о приостановлении действия отдельных положений Федерального закона "О порядке формирования и использования целевого капитала некоммерческих организа</w:t>
      </w:r>
      <w:r w:rsidR="006805D7">
        <w:t xml:space="preserve">ций" в соответствии </w:t>
      </w:r>
      <w:r w:rsidR="006805D7">
        <w:br/>
        <w:t xml:space="preserve">со статьей </w:t>
      </w:r>
      <w:r>
        <w:t xml:space="preserve">106 Конституции Российской Федерации, </w:t>
      </w:r>
      <w:r>
        <w:br/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3D1A04" w:rsidRDefault="003D1A04"/>
    <w:p w:rsidR="003D1A04" w:rsidRDefault="003D1A04" w:rsidP="003D1A04">
      <w:r>
        <w:t xml:space="preserve">1. Одобрить Федеральный закон "О внесении изменений </w:t>
      </w:r>
      <w:r>
        <w:br/>
        <w:t xml:space="preserve">в статьи 3 и 4 Федерального закона "О внесении изменений </w:t>
      </w:r>
      <w:r>
        <w:br/>
        <w:t xml:space="preserve">в отдельные законодательные акты Российской Федерации </w:t>
      </w:r>
      <w:r>
        <w:br/>
        <w:t>и о приостановлении действия отдельных положений Федерального закона "О порядке формирования и использования целевого капитала некоммерческих организаций".</w:t>
      </w:r>
    </w:p>
    <w:p w:rsidR="003D1A04" w:rsidRDefault="003D1A04" w:rsidP="003D1A04">
      <w:r>
        <w:lastRenderedPageBreak/>
        <w:t>2. Настоящее постановление вступает в силу со дня его принятия.</w:t>
      </w:r>
    </w:p>
    <w:p w:rsidR="003D1A04" w:rsidRDefault="003D1A04" w:rsidP="003D1A04"/>
    <w:p w:rsidR="003D1A04" w:rsidRDefault="003D1A04" w:rsidP="003D1A04"/>
    <w:p w:rsidR="003D1A04" w:rsidRDefault="003D1A04" w:rsidP="003D1A04"/>
    <w:p w:rsidR="006805D7" w:rsidRDefault="003D1A04" w:rsidP="00C01553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6805D7">
        <w:t>В.И. МАТВИЕНКО</w:t>
      </w:r>
    </w:p>
    <w:p w:rsidR="00545F85" w:rsidRDefault="00545F85" w:rsidP="00545F85">
      <w:pPr>
        <w:pStyle w:val="af"/>
      </w:pPr>
    </w:p>
    <w:p w:rsidR="00C01553" w:rsidRDefault="00C01553" w:rsidP="00545F85">
      <w:pPr>
        <w:pStyle w:val="af"/>
      </w:pPr>
    </w:p>
    <w:p w:rsidR="00C01553" w:rsidRDefault="00C01553" w:rsidP="00C87FBE">
      <w:pPr>
        <w:pStyle w:val="ac"/>
      </w:pPr>
      <w:r>
        <w:t>Москва</w:t>
      </w:r>
      <w:r>
        <w:br/>
        <w:t>26 ноября 2025 года</w:t>
      </w:r>
    </w:p>
    <w:p w:rsidR="00C01553" w:rsidRDefault="00C01553" w:rsidP="00C87FBE">
      <w:pPr>
        <w:pStyle w:val="ac"/>
      </w:pPr>
      <w:r>
        <w:t>№ 506-СФ</w:t>
      </w:r>
    </w:p>
    <w:p w:rsidR="00C01553" w:rsidRDefault="00C01553" w:rsidP="00545F85">
      <w:pPr>
        <w:pStyle w:val="af"/>
      </w:pPr>
    </w:p>
    <w:sectPr w:rsidR="00C01553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564C" w:rsidRDefault="0030564C">
      <w:pPr>
        <w:spacing w:line="240" w:lineRule="auto"/>
      </w:pPr>
      <w:r>
        <w:separator/>
      </w:r>
    </w:p>
  </w:endnote>
  <w:endnote w:type="continuationSeparator" w:id="0">
    <w:p w:rsidR="0030564C" w:rsidRDefault="003056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80CB4E7-5751-4542-B180-50C31405E015}"/>
    <w:embedBold r:id="rId2" w:fontKey="{18DD0CE4-635D-405D-9AA7-FF396E43D04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37E80A2-A1D6-4D72-880C-E4E1F714B9E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805D7" w:rsidRDefault="006805D7" w:rsidP="006805D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01553">
      <w:rPr>
        <w:noProof/>
      </w:rPr>
      <w:t>sa10458.docx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01553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805D7" w:rsidRDefault="006805D7" w:rsidP="006805D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01553">
      <w:rPr>
        <w:noProof/>
      </w:rPr>
      <w:t>sa10458.docx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0155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564C" w:rsidRDefault="0030564C">
      <w:pPr>
        <w:spacing w:line="240" w:lineRule="auto"/>
      </w:pPr>
      <w:r>
        <w:separator/>
      </w:r>
    </w:p>
  </w:footnote>
  <w:footnote w:type="continuationSeparator" w:id="0">
    <w:p w:rsidR="0030564C" w:rsidRDefault="0030564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9240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ABE"/>
    <w:rsid w:val="000D3F67"/>
    <w:rsid w:val="001057BD"/>
    <w:rsid w:val="00205211"/>
    <w:rsid w:val="002623D0"/>
    <w:rsid w:val="002A1E3D"/>
    <w:rsid w:val="002B772D"/>
    <w:rsid w:val="0030564C"/>
    <w:rsid w:val="003114B9"/>
    <w:rsid w:val="003273F1"/>
    <w:rsid w:val="0035125E"/>
    <w:rsid w:val="0039240A"/>
    <w:rsid w:val="003D1A04"/>
    <w:rsid w:val="00423816"/>
    <w:rsid w:val="00437ABE"/>
    <w:rsid w:val="004A68AB"/>
    <w:rsid w:val="00505068"/>
    <w:rsid w:val="00545F85"/>
    <w:rsid w:val="005B2AEB"/>
    <w:rsid w:val="006805D7"/>
    <w:rsid w:val="00720496"/>
    <w:rsid w:val="00723EF8"/>
    <w:rsid w:val="0078182C"/>
    <w:rsid w:val="00841714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01553"/>
    <w:rsid w:val="00CF27C2"/>
    <w:rsid w:val="00CF731B"/>
    <w:rsid w:val="00DA769E"/>
    <w:rsid w:val="00E02685"/>
    <w:rsid w:val="00F178A8"/>
    <w:rsid w:val="00F21BB0"/>
    <w:rsid w:val="00F9160B"/>
    <w:rsid w:val="00F92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59A963-010B-4309-996B-AED5B19E8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7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DCEDD3BD1344FFE9B4DCA59147A05F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1EDA0DD-3544-40B3-BBFF-77BFD4F2AD8B}"/>
      </w:docPartPr>
      <w:docPartBody>
        <w:p w:rsidR="004A0BF3" w:rsidRDefault="004A0BF3">
          <w:pPr>
            <w:pStyle w:val="EDCEDD3BD1344FFE9B4DCA59147A05F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BF3"/>
    <w:rsid w:val="00200ED8"/>
    <w:rsid w:val="004A0BF3"/>
    <w:rsid w:val="00A56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DCEDD3BD1344FFE9B4DCA59147A05FF">
    <w:name w:val="EDCEDD3BD1344FFE9B4DCA59147A05F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SA24.11.2025 QA24.11.2025 QA24.11.2025 </dc:description>
  <cp:lastModifiedBy>Жарков М.А.</cp:lastModifiedBy>
  <cp:revision>5</cp:revision>
  <cp:lastPrinted>2025-11-25T13:47:00Z</cp:lastPrinted>
  <dcterms:created xsi:type="dcterms:W3CDTF">2025-11-24T11:14:00Z</dcterms:created>
  <dcterms:modified xsi:type="dcterms:W3CDTF">2025-11-26T07:31:00Z</dcterms:modified>
</cp:coreProperties>
</file>