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6253BB1C822452C9C6C41F487F9B9A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766BCC" w:rsidRPr="00766BCC" w:rsidRDefault="00766BCC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6253BB1C822452C9C6C41F487F9B9A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B4D36" w:rsidRDefault="003B4D36" w:rsidP="003B4D36">
      <w:pPr>
        <w:pStyle w:val="1"/>
      </w:pPr>
      <w:r>
        <w:t xml:space="preserve">О Заявлении Совета Федерации </w:t>
      </w:r>
    </w:p>
    <w:p w:rsidR="003B4D36" w:rsidRDefault="003B4D36" w:rsidP="003B4D36">
      <w:pPr>
        <w:pStyle w:val="2"/>
      </w:pPr>
      <w:r>
        <w:t xml:space="preserve">Федерального Собрания Российской Федерации </w:t>
      </w:r>
    </w:p>
    <w:p w:rsidR="003B4D36" w:rsidRDefault="003B4D36" w:rsidP="003B4D36">
      <w:pPr>
        <w:pStyle w:val="2"/>
      </w:pPr>
      <w:r>
        <w:t xml:space="preserve">в связи с угрозами со стороны Соединенных Штатов Америки </w:t>
      </w:r>
    </w:p>
    <w:p w:rsidR="003B4D36" w:rsidRDefault="003B4D36" w:rsidP="003B4D36">
      <w:pPr>
        <w:pStyle w:val="2"/>
      </w:pPr>
      <w:r>
        <w:t>в адрес Боливарианской</w:t>
      </w:r>
      <w:bookmarkStart w:id="0" w:name="_GoBack"/>
      <w:bookmarkEnd w:id="0"/>
      <w:r>
        <w:t xml:space="preserve"> Республики Венесуэла</w:t>
      </w:r>
    </w:p>
    <w:p w:rsidR="003B4D36" w:rsidRDefault="003B4D36" w:rsidP="003B4D36">
      <w:pPr>
        <w:pStyle w:val="2"/>
      </w:pPr>
    </w:p>
    <w:p w:rsidR="003B4D36" w:rsidRDefault="003B4D36" w:rsidP="003B4D36">
      <w:pPr>
        <w:pStyle w:val="2"/>
      </w:pPr>
    </w:p>
    <w:p w:rsidR="003B4D36" w:rsidRDefault="003B4D36" w:rsidP="003B4D36">
      <w:pPr>
        <w:pStyle w:val="2"/>
      </w:pPr>
    </w:p>
    <w:p w:rsidR="003B4D36" w:rsidRDefault="003B4D36" w:rsidP="003B4D36"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3B4D36" w:rsidRDefault="003B4D36" w:rsidP="003B4D36"/>
    <w:p w:rsidR="003B4D36" w:rsidRDefault="003B4D36" w:rsidP="003B4D36">
      <w:r>
        <w:t>1. Принять Заявление Совета Федерации Федерального Собрания Российской Федерации в связи с угрозами со стороны Соединенных Штатов Америки в адрес Боливарианской Республики Венесуэла.</w:t>
      </w:r>
    </w:p>
    <w:p w:rsidR="003B4D36" w:rsidRDefault="003B4D36" w:rsidP="003B4D36">
      <w:r>
        <w:t xml:space="preserve">2. Направить указанное Заявление в Организацию Объединенных Наций, Межпарламентский союз, Межпарламентскую Ассамблею государств – участников Содружества Независимых Государств, Парламентское Собрание Союза Беларуси и России, Парламентскую Ассамблею Организации Договора о коллективной безопасности, Шанхайскую организацию сотрудничества, Арабский парламент, Парламент стран Латинской Америки и Карибского бассейна, Парламент Южноамериканского общего рынка, Центральноамериканский парламент, Африканский парламентский союз, Азиатскую парламентскую ассамблею, Межпарламентскую ассамблею Ассоциации государств Юго-Восточной Азии, Азиатско-Тихоокеанский парламентский форум, парламенты иностранных государств. </w:t>
      </w:r>
    </w:p>
    <w:p w:rsidR="003B4D36" w:rsidRDefault="003B4D36" w:rsidP="003B4D36">
      <w:pPr>
        <w:overflowPunct/>
        <w:autoSpaceDE/>
        <w:adjustRightInd/>
        <w:spacing w:after="200" w:line="276" w:lineRule="auto"/>
        <w:ind w:left="0" w:firstLine="0"/>
        <w:jc w:val="left"/>
      </w:pPr>
      <w:r>
        <w:br w:type="page"/>
      </w:r>
    </w:p>
    <w:p w:rsidR="003B4D36" w:rsidRDefault="003B4D36" w:rsidP="003B4D36">
      <w:r>
        <w:lastRenderedPageBreak/>
        <w:t>3. Настоящее постановление вступает в силу со дня его принятия.</w:t>
      </w:r>
    </w:p>
    <w:p w:rsidR="003B4D36" w:rsidRDefault="003B4D36" w:rsidP="003B4D36"/>
    <w:p w:rsidR="003B4D36" w:rsidRDefault="003B4D36" w:rsidP="003B4D36"/>
    <w:p w:rsidR="003B4D36" w:rsidRDefault="003B4D36" w:rsidP="003B4D36"/>
    <w:p w:rsidR="000C3B6F" w:rsidRPr="000C3B6F" w:rsidRDefault="000C3B6F" w:rsidP="00C74F19">
      <w:pPr>
        <w:pStyle w:val="ac"/>
        <w:rPr>
          <w:b/>
        </w:rPr>
      </w:pPr>
      <w:r w:rsidRPr="000C3B6F">
        <w:rPr>
          <w:b/>
        </w:rPr>
        <w:t>Председатель</w:t>
      </w:r>
      <w:r w:rsidRPr="000C3B6F">
        <w:rPr>
          <w:b/>
        </w:rPr>
        <w:br/>
        <w:t>Совета Федерации</w:t>
      </w:r>
      <w:r w:rsidRPr="000C3B6F">
        <w:rPr>
          <w:b/>
        </w:rPr>
        <w:br/>
        <w:t>Федерального Собрания</w:t>
      </w:r>
      <w:r w:rsidRPr="000C3B6F">
        <w:rPr>
          <w:b/>
        </w:rPr>
        <w:br/>
        <w:t>Российской Федерации</w:t>
      </w:r>
      <w:r w:rsidRPr="000C3B6F">
        <w:rPr>
          <w:b/>
        </w:rPr>
        <w:tab/>
      </w:r>
      <w:r w:rsidRPr="000C3B6F">
        <w:rPr>
          <w:b/>
        </w:rPr>
        <w:tab/>
        <w:t>В.И. МАТВИЕНКО</w:t>
      </w:r>
    </w:p>
    <w:p w:rsidR="003B4D36" w:rsidRPr="000C3B6F" w:rsidRDefault="003B4D36" w:rsidP="003B4D36">
      <w:pPr>
        <w:pStyle w:val="ac"/>
      </w:pPr>
    </w:p>
    <w:p w:rsidR="003B4D36" w:rsidRDefault="003B4D36" w:rsidP="003B4D36">
      <w:pPr>
        <w:pStyle w:val="ac"/>
      </w:pPr>
    </w:p>
    <w:p w:rsidR="000C3B6F" w:rsidRDefault="000C3B6F" w:rsidP="003B4D36">
      <w:pPr>
        <w:pStyle w:val="ac"/>
      </w:pPr>
    </w:p>
    <w:p w:rsidR="000C3B6F" w:rsidRDefault="000C3B6F" w:rsidP="003B4D36">
      <w:pPr>
        <w:pStyle w:val="ac"/>
      </w:pPr>
      <w:r>
        <w:t>Москва</w:t>
      </w:r>
    </w:p>
    <w:p w:rsidR="000C3B6F" w:rsidRDefault="000C3B6F" w:rsidP="003B4D36">
      <w:pPr>
        <w:pStyle w:val="ac"/>
      </w:pPr>
      <w:r>
        <w:t>12 ноября 2025 года</w:t>
      </w:r>
    </w:p>
    <w:p w:rsidR="000C3B6F" w:rsidRDefault="000C3B6F" w:rsidP="003B4D36">
      <w:pPr>
        <w:pStyle w:val="ac"/>
      </w:pPr>
      <w:r>
        <w:t>№ 496-СФ</w:t>
      </w:r>
    </w:p>
    <w:sectPr w:rsidR="000C3B6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B21" w:rsidRDefault="000A4B21">
      <w:pPr>
        <w:spacing w:line="240" w:lineRule="auto"/>
      </w:pPr>
      <w:r>
        <w:separator/>
      </w:r>
    </w:p>
  </w:endnote>
  <w:endnote w:type="continuationSeparator" w:id="0">
    <w:p w:rsidR="000A4B21" w:rsidRDefault="000A4B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66B8ED1-F7EA-4FD9-9005-5E569951274D}"/>
    <w:embedBold r:id="rId2" w:fontKey="{4B4A134A-0349-42AF-9C7F-F73F676AE4A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69E6018-3A91-413D-9061-12BD757269C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833C8" w:rsidRDefault="000833C8" w:rsidP="000833C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C3B6F">
      <w:rPr>
        <w:noProof/>
      </w:rPr>
      <w:t>zo7149.docx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C3B6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833C8" w:rsidRDefault="000833C8" w:rsidP="000833C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C3B6F">
      <w:rPr>
        <w:noProof/>
      </w:rPr>
      <w:t>zo7149.docx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C3B6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B21" w:rsidRDefault="000A4B21">
      <w:pPr>
        <w:spacing w:line="240" w:lineRule="auto"/>
      </w:pPr>
      <w:r>
        <w:separator/>
      </w:r>
    </w:p>
  </w:footnote>
  <w:footnote w:type="continuationSeparator" w:id="0">
    <w:p w:rsidR="000A4B21" w:rsidRDefault="000A4B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96973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766"/>
    <w:rsid w:val="00000766"/>
    <w:rsid w:val="00066E8E"/>
    <w:rsid w:val="000833C8"/>
    <w:rsid w:val="000A4B21"/>
    <w:rsid w:val="000C3B6F"/>
    <w:rsid w:val="000D3F67"/>
    <w:rsid w:val="00103039"/>
    <w:rsid w:val="001057BD"/>
    <w:rsid w:val="00196973"/>
    <w:rsid w:val="00205211"/>
    <w:rsid w:val="002623D0"/>
    <w:rsid w:val="002A1E3D"/>
    <w:rsid w:val="002B772D"/>
    <w:rsid w:val="003114B9"/>
    <w:rsid w:val="003273F1"/>
    <w:rsid w:val="0035125E"/>
    <w:rsid w:val="00357516"/>
    <w:rsid w:val="003A084D"/>
    <w:rsid w:val="003B4D36"/>
    <w:rsid w:val="00423816"/>
    <w:rsid w:val="004A68AB"/>
    <w:rsid w:val="004D166A"/>
    <w:rsid w:val="00505068"/>
    <w:rsid w:val="00545F85"/>
    <w:rsid w:val="005B2AEB"/>
    <w:rsid w:val="005F4F7E"/>
    <w:rsid w:val="00720496"/>
    <w:rsid w:val="00723EF8"/>
    <w:rsid w:val="00766BCC"/>
    <w:rsid w:val="0078182C"/>
    <w:rsid w:val="007B04A0"/>
    <w:rsid w:val="0088476E"/>
    <w:rsid w:val="00885B74"/>
    <w:rsid w:val="00910EF7"/>
    <w:rsid w:val="00997F4C"/>
    <w:rsid w:val="009E5494"/>
    <w:rsid w:val="00A82E08"/>
    <w:rsid w:val="00AA344E"/>
    <w:rsid w:val="00B07D98"/>
    <w:rsid w:val="00B30B27"/>
    <w:rsid w:val="00B33546"/>
    <w:rsid w:val="00B67711"/>
    <w:rsid w:val="00B75D65"/>
    <w:rsid w:val="00CF27C2"/>
    <w:rsid w:val="00CF731B"/>
    <w:rsid w:val="00D200FD"/>
    <w:rsid w:val="00DA769E"/>
    <w:rsid w:val="00E02685"/>
    <w:rsid w:val="00E16C9C"/>
    <w:rsid w:val="00F178A8"/>
    <w:rsid w:val="00F21BB0"/>
    <w:rsid w:val="00F5212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D425EE-511E-432E-BC06-31A3D7A2A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8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253BB1C822452C9C6C41F487F9B9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3BCC562-926F-42B8-89B3-16448B22E461}"/>
      </w:docPartPr>
      <w:docPartBody>
        <w:p w:rsidR="00302559" w:rsidRDefault="00F74466">
          <w:pPr>
            <w:pStyle w:val="46253BB1C822452C9C6C41F487F9B9A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466"/>
    <w:rsid w:val="00302559"/>
    <w:rsid w:val="00705773"/>
    <w:rsid w:val="009F75A9"/>
    <w:rsid w:val="00C86ACB"/>
    <w:rsid w:val="00F7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6253BB1C822452C9C6C41F487F9B9AB">
    <w:name w:val="46253BB1C822452C9C6C41F487F9B9A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14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Святенков+</dc:creator>
  <cp:keywords/>
  <dc:description>ZO05.11.2025 AM06.11.2025 QA10.11.2025 SA10.11.2025 DE11.11.2025 </dc:description>
  <cp:lastModifiedBy>Жарков М.А.</cp:lastModifiedBy>
  <cp:revision>9</cp:revision>
  <cp:lastPrinted>2025-11-11T15:01:00Z</cp:lastPrinted>
  <dcterms:created xsi:type="dcterms:W3CDTF">2025-11-05T13:18:00Z</dcterms:created>
  <dcterms:modified xsi:type="dcterms:W3CDTF">2025-11-11T16:21:00Z</dcterms:modified>
</cp:coreProperties>
</file>