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FC4D395F59DF447E94A0E45029D814CF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EF40A6" w:rsidRPr="00EF40A6" w:rsidRDefault="00EF40A6" w:rsidP="00CF27C2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FC4D395F59DF447E94A0E45029D814CF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3C225D" w:rsidRDefault="00EF40A6" w:rsidP="00EF40A6">
      <w:pPr>
        <w:pStyle w:val="1"/>
      </w:pPr>
      <w:r>
        <w:t>О Федеральном законе</w:t>
      </w:r>
      <w:r>
        <w:rPr>
          <w:rFonts w:ascii="Times New Roman" w:hAnsi="Times New Roman"/>
        </w:rPr>
        <w:t xml:space="preserve"> </w:t>
      </w:r>
      <w:r>
        <w:t xml:space="preserve">"О внесении изменений </w:t>
      </w:r>
    </w:p>
    <w:p w:rsidR="003C225D" w:rsidRDefault="00EF40A6" w:rsidP="00EF40A6">
      <w:pPr>
        <w:pStyle w:val="2"/>
      </w:pPr>
      <w:r>
        <w:t>в Федеральный закон</w:t>
      </w:r>
      <w:r w:rsidR="003C225D" w:rsidRPr="003C225D">
        <w:t xml:space="preserve"> </w:t>
      </w:r>
      <w:r w:rsidRPr="00EF40A6">
        <w:t xml:space="preserve">"О службе </w:t>
      </w:r>
    </w:p>
    <w:p w:rsidR="00EF40A6" w:rsidRPr="00EF40A6" w:rsidRDefault="00EF40A6" w:rsidP="00EF40A6">
      <w:pPr>
        <w:pStyle w:val="2"/>
      </w:pPr>
      <w:r w:rsidRPr="00EF40A6">
        <w:t>в уголовно-исполнительной системе</w:t>
      </w:r>
    </w:p>
    <w:p w:rsidR="00EF40A6" w:rsidRPr="00EF40A6" w:rsidRDefault="00EF40A6" w:rsidP="00EF40A6">
      <w:pPr>
        <w:pStyle w:val="2"/>
      </w:pPr>
      <w:r w:rsidRPr="00EF40A6">
        <w:t>Российской Федерации и о внесении изменений</w:t>
      </w:r>
    </w:p>
    <w:p w:rsidR="003C225D" w:rsidRDefault="00EF40A6" w:rsidP="00EF40A6">
      <w:pPr>
        <w:pStyle w:val="2"/>
      </w:pPr>
      <w:r w:rsidRPr="00EF40A6">
        <w:t>в Закон Российской Федерации</w:t>
      </w:r>
      <w:r w:rsidR="003C225D" w:rsidRPr="003C225D">
        <w:t xml:space="preserve"> </w:t>
      </w:r>
      <w:r w:rsidRPr="00EF40A6">
        <w:t xml:space="preserve">"Об учреждениях </w:t>
      </w:r>
    </w:p>
    <w:p w:rsidR="00EF40A6" w:rsidRPr="00EF40A6" w:rsidRDefault="00EF40A6" w:rsidP="00EF40A6">
      <w:pPr>
        <w:pStyle w:val="2"/>
      </w:pPr>
      <w:r w:rsidRPr="00EF40A6">
        <w:t>и органах, исполняющих уголовные наказания</w:t>
      </w:r>
    </w:p>
    <w:p w:rsidR="003C225D" w:rsidRDefault="00EF40A6" w:rsidP="00EF40A6">
      <w:pPr>
        <w:pStyle w:val="2"/>
      </w:pPr>
      <w:r w:rsidRPr="00EF40A6">
        <w:t>в виде лишения свободы"</w:t>
      </w:r>
      <w:r w:rsidR="003C225D" w:rsidRPr="003C225D">
        <w:t xml:space="preserve"> </w:t>
      </w:r>
      <w:r w:rsidRPr="00EF40A6">
        <w:t xml:space="preserve">и Федеральный закон </w:t>
      </w:r>
    </w:p>
    <w:p w:rsidR="003C225D" w:rsidRDefault="00EF40A6" w:rsidP="00EF40A6">
      <w:pPr>
        <w:pStyle w:val="2"/>
      </w:pPr>
      <w:r w:rsidRPr="00EF40A6">
        <w:t xml:space="preserve">"О службе в органах принудительного исполнения </w:t>
      </w:r>
    </w:p>
    <w:p w:rsidR="003C225D" w:rsidRDefault="00EF40A6" w:rsidP="00EF40A6">
      <w:pPr>
        <w:pStyle w:val="2"/>
      </w:pPr>
      <w:r w:rsidRPr="00EF40A6">
        <w:t>Российской Федерации</w:t>
      </w:r>
      <w:r w:rsidR="003C225D" w:rsidRPr="003C225D">
        <w:t xml:space="preserve"> </w:t>
      </w:r>
      <w:r w:rsidRPr="00EF40A6">
        <w:t xml:space="preserve">и внесении изменений </w:t>
      </w:r>
    </w:p>
    <w:p w:rsidR="003C225D" w:rsidRDefault="00EF40A6" w:rsidP="00EF40A6">
      <w:pPr>
        <w:pStyle w:val="2"/>
      </w:pPr>
      <w:r w:rsidRPr="00EF40A6">
        <w:t xml:space="preserve">в отдельные законодательные акты </w:t>
      </w:r>
    </w:p>
    <w:p w:rsidR="00EF40A6" w:rsidRPr="00EF40A6" w:rsidRDefault="00EF40A6" w:rsidP="00EF40A6">
      <w:pPr>
        <w:pStyle w:val="2"/>
      </w:pPr>
      <w:r w:rsidRPr="00EF40A6">
        <w:t>Российской Федерации"</w:t>
      </w:r>
    </w:p>
    <w:p w:rsidR="00EF40A6" w:rsidRPr="00EF40A6" w:rsidRDefault="00EF40A6" w:rsidP="00EF40A6">
      <w:pPr>
        <w:pStyle w:val="2"/>
      </w:pPr>
    </w:p>
    <w:p w:rsidR="00EF40A6" w:rsidRPr="00EF40A6" w:rsidRDefault="00EF40A6" w:rsidP="00EF40A6">
      <w:pPr>
        <w:pStyle w:val="2"/>
      </w:pPr>
    </w:p>
    <w:p w:rsidR="00EF40A6" w:rsidRDefault="00EF40A6">
      <w:r>
        <w:t>Рассмотрев принятый Государственной Думой Федерального С</w:t>
      </w:r>
      <w:r w:rsidR="001072DB">
        <w:t>обрания Российской Федерации 21 </w:t>
      </w:r>
      <w:r>
        <w:t>октя</w:t>
      </w:r>
      <w:r w:rsidR="001072DB">
        <w:t>бря 2025 </w:t>
      </w:r>
      <w:r>
        <w:t xml:space="preserve">года Федеральный закон "О внесении изменений в Федеральный закон "О службе в уголовно-исполнительной системе Российской Федерации и о внесении изменений в Закон Российской Федерации "Об учреждениях и органах, исполняющих уголовные наказания в виде лишения свободы" и Федеральный закон </w:t>
      </w:r>
      <w:r>
        <w:br/>
        <w:t xml:space="preserve">"О службе в органах принудительного исполнения Российской Федерации и внесении изменений в отдельные законодательные акты Российской Федерации", в соответствии с частью 4 </w:t>
      </w:r>
      <w:r>
        <w:br/>
      </w:r>
      <w:r w:rsidR="001072DB">
        <w:t>статьи </w:t>
      </w:r>
      <w:r>
        <w:t xml:space="preserve">105 Конституции Российской Федерации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EF40A6" w:rsidRDefault="00EF40A6" w:rsidP="003C225D">
      <w:pPr>
        <w:spacing w:line="240" w:lineRule="auto"/>
      </w:pPr>
    </w:p>
    <w:p w:rsidR="00EF40A6" w:rsidRDefault="00EF40A6" w:rsidP="00EF40A6">
      <w:r>
        <w:t>1. </w:t>
      </w:r>
      <w:r w:rsidR="001072DB">
        <w:t>Одобрить Федеральный закон "О </w:t>
      </w:r>
      <w:r>
        <w:t xml:space="preserve">внесении изменений </w:t>
      </w:r>
      <w:r>
        <w:br/>
      </w:r>
      <w:r w:rsidR="001072DB">
        <w:t>в Федеральный закон "О </w:t>
      </w:r>
      <w:r>
        <w:t xml:space="preserve">службе в уголовно-исполнительной </w:t>
      </w:r>
      <w:r>
        <w:lastRenderedPageBreak/>
        <w:t xml:space="preserve">системе Российской Федерации и о внесении изменений </w:t>
      </w:r>
      <w:r>
        <w:br/>
        <w:t>в</w:t>
      </w:r>
      <w:r w:rsidR="001072DB">
        <w:t xml:space="preserve"> Закон Российской Федерации "Об </w:t>
      </w:r>
      <w:r>
        <w:t xml:space="preserve">учреждениях и органах, исполняющих уголовные наказания в виде лишения свободы" </w:t>
      </w:r>
      <w:r>
        <w:br/>
      </w:r>
      <w:r w:rsidR="001072DB">
        <w:t>и Федеральный закон "О </w:t>
      </w:r>
      <w:r>
        <w:t xml:space="preserve">службе в органах принудительного исполнения Российской Федерации и внесении изменений </w:t>
      </w:r>
      <w:r>
        <w:br/>
        <w:t>в отдельные законодательные акты Российской Федерации".</w:t>
      </w:r>
    </w:p>
    <w:p w:rsidR="00EF40A6" w:rsidRDefault="00EF40A6" w:rsidP="00EF40A6">
      <w:r>
        <w:t>2. Настоящее постановление вступает в силу со дня его принятия.</w:t>
      </w:r>
    </w:p>
    <w:p w:rsidR="00EF40A6" w:rsidRDefault="00EF40A6" w:rsidP="00EF40A6"/>
    <w:p w:rsidR="00EF40A6" w:rsidRDefault="00EF40A6" w:rsidP="00EF40A6"/>
    <w:p w:rsidR="00D251F4" w:rsidRDefault="00D251F4" w:rsidP="00EF40A6"/>
    <w:p w:rsidR="00D251F4" w:rsidRDefault="00D251F4" w:rsidP="008D60BF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8D60BF" w:rsidRDefault="008D60BF" w:rsidP="00C74F19">
      <w:pPr>
        <w:pStyle w:val="ac"/>
      </w:pPr>
    </w:p>
    <w:p w:rsidR="008D60BF" w:rsidRDefault="008D60BF" w:rsidP="00C74F19">
      <w:pPr>
        <w:pStyle w:val="ac"/>
      </w:pPr>
    </w:p>
    <w:p w:rsidR="008D60BF" w:rsidRDefault="008D60BF" w:rsidP="00C74F19">
      <w:pPr>
        <w:pStyle w:val="ac"/>
      </w:pPr>
    </w:p>
    <w:p w:rsidR="008D60BF" w:rsidRDefault="008D60BF" w:rsidP="008D60BF">
      <w:pPr>
        <w:pStyle w:val="ac"/>
      </w:pPr>
      <w:r>
        <w:t>Москва</w:t>
      </w:r>
    </w:p>
    <w:p w:rsidR="008D60BF" w:rsidRDefault="008D60BF" w:rsidP="008D60BF">
      <w:pPr>
        <w:pStyle w:val="ac"/>
      </w:pPr>
      <w:r>
        <w:t>22 октября 2025 года</w:t>
      </w:r>
    </w:p>
    <w:p w:rsidR="008D60BF" w:rsidRDefault="008D60BF" w:rsidP="008D60BF">
      <w:pPr>
        <w:pStyle w:val="ac"/>
      </w:pPr>
      <w:r>
        <w:t>№ 460-СФ</w:t>
      </w:r>
    </w:p>
    <w:sectPr w:rsidR="008D60BF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7B57" w:rsidRDefault="00E67B57">
      <w:pPr>
        <w:spacing w:line="240" w:lineRule="auto"/>
      </w:pPr>
      <w:r>
        <w:separator/>
      </w:r>
    </w:p>
  </w:endnote>
  <w:endnote w:type="continuationSeparator" w:id="0">
    <w:p w:rsidR="00E67B57" w:rsidRDefault="00E67B5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8F7F3BE4-1CCE-4B2B-8235-F262DABBB4F2}"/>
    <w:embedBold r:id="rId2" w:fontKey="{A404CF4C-FE8C-4E8D-B0F7-096D34B56119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8ADFB294-E73F-4187-9094-6FBA1AC9AEE6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D251F4" w:rsidRDefault="00D251F4" w:rsidP="00D251F4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3C225D">
      <w:rPr>
        <w:noProof/>
      </w:rPr>
      <w:t>ss2894.docx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3C225D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D251F4" w:rsidRDefault="00D251F4" w:rsidP="00D251F4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3C225D">
      <w:rPr>
        <w:noProof/>
      </w:rPr>
      <w:t>ss2894.docx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3C225D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7B57" w:rsidRDefault="00E67B57">
      <w:pPr>
        <w:spacing w:line="240" w:lineRule="auto"/>
      </w:pPr>
      <w:r>
        <w:separator/>
      </w:r>
    </w:p>
  </w:footnote>
  <w:footnote w:type="continuationSeparator" w:id="0">
    <w:p w:rsidR="00E67B57" w:rsidRDefault="00E67B5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DE10DF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1E83606"/>
    <w:multiLevelType w:val="hybridMultilevel"/>
    <w:tmpl w:val="0BFE85DA"/>
    <w:lvl w:ilvl="0" w:tplc="9ACE49E0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  <w:num w:numId="2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4151"/>
    <w:rsid w:val="000D3F67"/>
    <w:rsid w:val="001057BD"/>
    <w:rsid w:val="001072DB"/>
    <w:rsid w:val="001E7613"/>
    <w:rsid w:val="00205211"/>
    <w:rsid w:val="002623D0"/>
    <w:rsid w:val="002A1E3D"/>
    <w:rsid w:val="002B772D"/>
    <w:rsid w:val="003114B9"/>
    <w:rsid w:val="003273F1"/>
    <w:rsid w:val="0035125E"/>
    <w:rsid w:val="003C225D"/>
    <w:rsid w:val="00423816"/>
    <w:rsid w:val="004A68AB"/>
    <w:rsid w:val="004D50A3"/>
    <w:rsid w:val="00505068"/>
    <w:rsid w:val="00545F85"/>
    <w:rsid w:val="005B2AEB"/>
    <w:rsid w:val="00720496"/>
    <w:rsid w:val="00723EF8"/>
    <w:rsid w:val="0078182C"/>
    <w:rsid w:val="00804151"/>
    <w:rsid w:val="00885B74"/>
    <w:rsid w:val="008D60BF"/>
    <w:rsid w:val="00910EF7"/>
    <w:rsid w:val="00997F4C"/>
    <w:rsid w:val="009B0C63"/>
    <w:rsid w:val="00A82E08"/>
    <w:rsid w:val="00AA344E"/>
    <w:rsid w:val="00B07D98"/>
    <w:rsid w:val="00B30B27"/>
    <w:rsid w:val="00B33546"/>
    <w:rsid w:val="00B67711"/>
    <w:rsid w:val="00CF27C2"/>
    <w:rsid w:val="00CF6220"/>
    <w:rsid w:val="00CF731B"/>
    <w:rsid w:val="00D251F4"/>
    <w:rsid w:val="00DA769E"/>
    <w:rsid w:val="00DE10DF"/>
    <w:rsid w:val="00E02685"/>
    <w:rsid w:val="00E67B57"/>
    <w:rsid w:val="00EF40A6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40957D9-CBAF-4435-809E-5AA12021FA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542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5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FC4D395F59DF447E94A0E45029D814C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9F23703-7573-4177-A824-2B16C33973F5}"/>
      </w:docPartPr>
      <w:docPartBody>
        <w:p w:rsidR="00A64E9E" w:rsidRDefault="00A64E9E">
          <w:pPr>
            <w:pStyle w:val="FC4D395F59DF447E94A0E45029D814CF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4E9E"/>
    <w:rsid w:val="00500759"/>
    <w:rsid w:val="0098788A"/>
    <w:rsid w:val="00A64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FC4D395F59DF447E94A0E45029D814CF">
    <w:name w:val="FC4D395F59DF447E94A0E45029D814C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17</TotalTime>
  <Pages>2</Pages>
  <Words>274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1833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обороне и безопасности</dc:subject>
  <dc:creator>Заказчик - Куленко+</dc:creator>
  <cp:keywords/>
  <dc:description>SS21.10.2025 SS21.10.2025 SS21.10.2025 SA21.10.2025 </dc:description>
  <cp:lastModifiedBy>Жарков М.А.</cp:lastModifiedBy>
  <cp:revision>6</cp:revision>
  <cp:lastPrinted>2025-10-21T16:04:00Z</cp:lastPrinted>
  <dcterms:created xsi:type="dcterms:W3CDTF">2025-10-21T09:45:00Z</dcterms:created>
  <dcterms:modified xsi:type="dcterms:W3CDTF">2025-10-22T07:05:00Z</dcterms:modified>
</cp:coreProperties>
</file>