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46FD675EC6B4FE5BD61F1480FC525C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EE75C5" w:rsidRPr="00EE75C5" w:rsidRDefault="00EE75C5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46FD675EC6B4FE5BD61F1480FC525C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E75C5" w:rsidRDefault="00EE75C5" w:rsidP="00EE75C5">
      <w:pPr>
        <w:pStyle w:val="1"/>
        <w:rPr>
          <w:szCs w:val="28"/>
        </w:rPr>
      </w:pPr>
      <w:r>
        <w:t>О Федеральном законе "</w:t>
      </w:r>
      <w:r>
        <w:rPr>
          <w:szCs w:val="28"/>
        </w:rPr>
        <w:t xml:space="preserve">О внесении изменений </w:t>
      </w:r>
    </w:p>
    <w:p w:rsidR="00EE75C5" w:rsidRDefault="00EE75C5" w:rsidP="00EE75C5">
      <w:pPr>
        <w:pStyle w:val="2"/>
      </w:pPr>
      <w:r>
        <w:t xml:space="preserve">в статьи 29 и 39 Федерального закона </w:t>
      </w:r>
    </w:p>
    <w:p w:rsidR="00EE75C5" w:rsidRDefault="00EE75C5" w:rsidP="00EE75C5">
      <w:pPr>
        <w:pStyle w:val="2"/>
      </w:pPr>
      <w:r>
        <w:t xml:space="preserve">"Об образовании в Российской Федерации" </w:t>
      </w:r>
    </w:p>
    <w:p w:rsidR="00EE75C5" w:rsidRDefault="00EE75C5" w:rsidP="00EE75C5">
      <w:pPr>
        <w:pStyle w:val="2"/>
      </w:pPr>
    </w:p>
    <w:p w:rsidR="00EE75C5" w:rsidRDefault="00EE75C5" w:rsidP="00EE75C5">
      <w:pPr>
        <w:pStyle w:val="2"/>
      </w:pPr>
    </w:p>
    <w:p w:rsidR="00EE75C5" w:rsidRDefault="00EE75C5" w:rsidP="00EE75C5">
      <w:pPr>
        <w:pStyle w:val="2"/>
      </w:pPr>
    </w:p>
    <w:p w:rsidR="00EE75C5" w:rsidRDefault="00EE75C5">
      <w:r>
        <w:t>Рассмотрев принятый Государственной Думой Федерального Собрания Российской Федерации 17 февраля 2026 года Федеральный закон "</w:t>
      </w:r>
      <w:r>
        <w:rPr>
          <w:bCs/>
          <w:szCs w:val="28"/>
        </w:rPr>
        <w:t>О внесении изменений в статьи 29 и 39 Федерального закона "Об образовании в Российской Федерации</w:t>
      </w:r>
      <w:r>
        <w:t xml:space="preserve">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</w:t>
      </w:r>
      <w:bookmarkStart w:id="0" w:name="_GoBack"/>
      <w:bookmarkEnd w:id="0"/>
      <w:r w:rsidRPr="00B51544">
        <w:rPr>
          <w:b/>
          <w:spacing w:val="60"/>
          <w:szCs w:val="28"/>
        </w:rPr>
        <w:t>ет</w:t>
      </w:r>
      <w:r>
        <w:t>:</w:t>
      </w:r>
    </w:p>
    <w:p w:rsidR="00EE75C5" w:rsidRDefault="00EE75C5"/>
    <w:p w:rsidR="00EE75C5" w:rsidRDefault="00EE75C5" w:rsidP="00EE75C5">
      <w:r>
        <w:t>1. Одобрить Федеральный закон "</w:t>
      </w:r>
      <w:r>
        <w:rPr>
          <w:bCs/>
          <w:szCs w:val="28"/>
        </w:rPr>
        <w:t xml:space="preserve">О внесении изменений </w:t>
      </w:r>
      <w:r>
        <w:rPr>
          <w:bCs/>
          <w:szCs w:val="28"/>
        </w:rPr>
        <w:br/>
        <w:t xml:space="preserve">в статьи 29 и 39 Федерального закона "Об образовании </w:t>
      </w:r>
      <w:r>
        <w:rPr>
          <w:bCs/>
          <w:szCs w:val="28"/>
        </w:rPr>
        <w:br/>
        <w:t>в Российской Федерации</w:t>
      </w:r>
      <w:r>
        <w:t>".</w:t>
      </w:r>
    </w:p>
    <w:p w:rsidR="00EE75C5" w:rsidRDefault="00EE75C5" w:rsidP="00EE75C5">
      <w:r>
        <w:t>2. Настоящее постановление вступает в силу со дня его принятия.</w:t>
      </w:r>
    </w:p>
    <w:p w:rsidR="00EE75C5" w:rsidRDefault="00EE75C5" w:rsidP="00EE75C5"/>
    <w:p w:rsidR="00EE75C5" w:rsidRDefault="00EE75C5" w:rsidP="00EE75C5"/>
    <w:p w:rsidR="00EE75C5" w:rsidRDefault="00EE75C5" w:rsidP="00EE75C5"/>
    <w:p w:rsidR="00E5018D" w:rsidRDefault="00E5018D" w:rsidP="00FE344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E344E" w:rsidRDefault="00FE344E" w:rsidP="00FE344E">
      <w:pPr>
        <w:pStyle w:val="11"/>
      </w:pPr>
    </w:p>
    <w:p w:rsidR="00FE344E" w:rsidRDefault="00FE344E" w:rsidP="00FE344E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FE344E" w:rsidRDefault="00FE344E" w:rsidP="00FE344E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FE344E" w:rsidRPr="00FE344E" w:rsidRDefault="00FE344E" w:rsidP="00FE344E">
      <w:pPr>
        <w:pStyle w:val="11"/>
        <w:rPr>
          <w:b w:val="0"/>
        </w:rPr>
      </w:pPr>
      <w:r w:rsidRPr="00FE344E">
        <w:rPr>
          <w:b w:val="0"/>
        </w:rPr>
        <w:t xml:space="preserve">№ </w:t>
      </w:r>
      <w:r>
        <w:rPr>
          <w:b w:val="0"/>
          <w:lang w:val="en-US"/>
        </w:rPr>
        <w:t>52</w:t>
      </w:r>
      <w:r w:rsidRPr="00FE344E">
        <w:rPr>
          <w:b w:val="0"/>
        </w:rPr>
        <w:t>-СФ</w:t>
      </w:r>
    </w:p>
    <w:sectPr w:rsidR="00FE344E" w:rsidRPr="00FE344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763" w:rsidRDefault="009C1763">
      <w:pPr>
        <w:spacing w:line="240" w:lineRule="auto"/>
      </w:pPr>
      <w:r>
        <w:separator/>
      </w:r>
    </w:p>
  </w:endnote>
  <w:endnote w:type="continuationSeparator" w:id="0">
    <w:p w:rsidR="009C1763" w:rsidRDefault="009C17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F378C22-4F33-4C15-9223-6C084F83A2F8}"/>
    <w:embedBold r:id="rId2" w:fontKey="{3BE91518-32E3-462E-92A9-C872360CA94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5950AB8-1303-4D9E-8E3B-71C79EDD084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5018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E344E">
      <w:rPr>
        <w:noProof/>
      </w:rPr>
      <w:t>sa10706.docx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F2FC3">
      <w:rPr>
        <w:noProof/>
      </w:rPr>
      <w:t>17.02.26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E344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5018D" w:rsidRDefault="00E5018D" w:rsidP="00E5018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E344E">
      <w:rPr>
        <w:noProof/>
      </w:rPr>
      <w:t>sa10706.docx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E344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763" w:rsidRDefault="009C1763">
      <w:pPr>
        <w:spacing w:line="240" w:lineRule="auto"/>
      </w:pPr>
      <w:r>
        <w:separator/>
      </w:r>
    </w:p>
  </w:footnote>
  <w:footnote w:type="continuationSeparator" w:id="0">
    <w:p w:rsidR="009C1763" w:rsidRDefault="009C17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E344E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5C1"/>
    <w:rsid w:val="0002663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37003"/>
    <w:rsid w:val="0078182C"/>
    <w:rsid w:val="00885B74"/>
    <w:rsid w:val="008F2FC3"/>
    <w:rsid w:val="00910EF7"/>
    <w:rsid w:val="00997F4C"/>
    <w:rsid w:val="009C1763"/>
    <w:rsid w:val="009C25C1"/>
    <w:rsid w:val="00A82E08"/>
    <w:rsid w:val="00AA344E"/>
    <w:rsid w:val="00B07D98"/>
    <w:rsid w:val="00B30B27"/>
    <w:rsid w:val="00B33546"/>
    <w:rsid w:val="00B67711"/>
    <w:rsid w:val="00C87337"/>
    <w:rsid w:val="00CF27C2"/>
    <w:rsid w:val="00CF731B"/>
    <w:rsid w:val="00DA769E"/>
    <w:rsid w:val="00E02685"/>
    <w:rsid w:val="00E5018D"/>
    <w:rsid w:val="00EE75C5"/>
    <w:rsid w:val="00F178A8"/>
    <w:rsid w:val="00F21BB0"/>
    <w:rsid w:val="00F9160B"/>
    <w:rsid w:val="00FE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29CC7C-FCBF-497D-B822-08A1F5CA4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5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46FD675EC6B4FE5BD61F1480FC525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432D4B-47CC-46E4-BD25-417FD498DEDA}"/>
      </w:docPartPr>
      <w:docPartBody>
        <w:p w:rsidR="000377F6" w:rsidRDefault="000377F6">
          <w:pPr>
            <w:pStyle w:val="B46FD675EC6B4FE5BD61F1480FC525C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7F6"/>
    <w:rsid w:val="000377F6"/>
    <w:rsid w:val="003D1298"/>
    <w:rsid w:val="0088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46FD675EC6B4FE5BD61F1480FC525C4">
    <w:name w:val="B46FD675EC6B4FE5BD61F1480FC525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SA16.02.2026 ZO17.02.2026 </dc:description>
  <cp:lastModifiedBy>Жарков М.А.</cp:lastModifiedBy>
  <cp:revision>10</cp:revision>
  <cp:lastPrinted>2026-02-17T16:10:00Z</cp:lastPrinted>
  <dcterms:created xsi:type="dcterms:W3CDTF">2026-02-16T12:32:00Z</dcterms:created>
  <dcterms:modified xsi:type="dcterms:W3CDTF">2026-02-17T16:11:00Z</dcterms:modified>
</cp:coreProperties>
</file>