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40DBECCD9C747DBBAB0F3734600FB2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2948B1" w:rsidRPr="003F0309" w:rsidRDefault="002948B1" w:rsidP="003F030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40DBECCD9C747DBBAB0F3734600FB2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F0309" w:rsidRDefault="003F0309" w:rsidP="003F0309">
      <w:pPr>
        <w:pStyle w:val="1"/>
        <w:rPr>
          <w:rFonts w:ascii="Times New Roman" w:hAnsi="Times New Roman"/>
          <w:sz w:val="24"/>
        </w:rPr>
      </w:pPr>
      <w:r>
        <w:t xml:space="preserve">О Федеральном законе "О внесении изменений </w:t>
      </w:r>
    </w:p>
    <w:p w:rsidR="003F0309" w:rsidRDefault="003F0309" w:rsidP="003F0309">
      <w:pPr>
        <w:pStyle w:val="2"/>
      </w:pPr>
      <w:r>
        <w:t xml:space="preserve">в Уголовный кодекс Российской Федерации" </w:t>
      </w:r>
    </w:p>
    <w:p w:rsidR="003F0309" w:rsidRDefault="003F0309" w:rsidP="003F0309">
      <w:pPr>
        <w:pStyle w:val="2"/>
      </w:pPr>
    </w:p>
    <w:p w:rsidR="003F0309" w:rsidRDefault="003F0309" w:rsidP="003F0309">
      <w:pPr>
        <w:pStyle w:val="2"/>
      </w:pPr>
    </w:p>
    <w:p w:rsidR="003F0309" w:rsidRDefault="003F0309" w:rsidP="003F0309">
      <w:pPr>
        <w:pStyle w:val="2"/>
      </w:pPr>
    </w:p>
    <w:p w:rsidR="003F0309" w:rsidRDefault="003F0309">
      <w:r>
        <w:t xml:space="preserve">Рассмотрев принятый Государственной Думой Федерального Собрания Российской Федерации 11 </w:t>
      </w:r>
      <w:r w:rsidR="002948B1">
        <w:t>ноября</w:t>
      </w:r>
      <w:r>
        <w:t xml:space="preserve"> 2025 года Федеральный зако</w:t>
      </w:r>
      <w:bookmarkStart w:id="0" w:name="_GoBack"/>
      <w:bookmarkEnd w:id="0"/>
      <w:r>
        <w:t xml:space="preserve">н ”О внесении изменений в Уголовный кодекс Российской Федерации",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3F0309" w:rsidRDefault="003F0309"/>
    <w:p w:rsidR="003F0309" w:rsidRDefault="003F0309" w:rsidP="003F0309">
      <w:r>
        <w:t xml:space="preserve">1. Одобрить Федеральный </w:t>
      </w:r>
      <w:proofErr w:type="gramStart"/>
      <w:r>
        <w:t>закон ”О</w:t>
      </w:r>
      <w:proofErr w:type="gramEnd"/>
      <w:r>
        <w:t xml:space="preserve"> внесении изменений </w:t>
      </w:r>
      <w:r w:rsidR="00517B53">
        <w:br/>
      </w:r>
      <w:r>
        <w:t>в Уголов</w:t>
      </w:r>
      <w:r w:rsidR="00517B53">
        <w:t>ный кодекс Российской Федерации</w:t>
      </w:r>
      <w:r>
        <w:t>".</w:t>
      </w:r>
    </w:p>
    <w:p w:rsidR="003F0309" w:rsidRDefault="003F0309" w:rsidP="003F0309">
      <w:r>
        <w:t>2. Настоящее постановление вступает в силу со дня его принятия.</w:t>
      </w:r>
    </w:p>
    <w:p w:rsidR="003F0309" w:rsidRDefault="003F0309" w:rsidP="003F0309"/>
    <w:p w:rsidR="003F0309" w:rsidRDefault="003F0309" w:rsidP="003F0309"/>
    <w:p w:rsidR="0030704F" w:rsidRDefault="0030704F" w:rsidP="003F0309"/>
    <w:p w:rsidR="002948B1" w:rsidRPr="0051430C" w:rsidRDefault="0030704F" w:rsidP="0051430C">
      <w:pPr>
        <w:pStyle w:val="11"/>
      </w:pPr>
      <w:r w:rsidRPr="0051430C">
        <w:t>Председатель</w:t>
      </w:r>
      <w:r w:rsidRPr="0051430C">
        <w:br/>
        <w:t>Совета Федерации</w:t>
      </w:r>
      <w:r w:rsidRPr="0051430C">
        <w:br/>
        <w:t>Федерального Собрания</w:t>
      </w:r>
      <w:r w:rsidRPr="0051430C">
        <w:br/>
        <w:t>Российской Федерации</w:t>
      </w:r>
      <w:r w:rsidRPr="0051430C">
        <w:tab/>
      </w:r>
      <w:r w:rsidRPr="0051430C">
        <w:tab/>
      </w:r>
      <w:r w:rsidR="002948B1" w:rsidRPr="0051430C">
        <w:t>В.И. МАТВИЕНКО</w:t>
      </w:r>
    </w:p>
    <w:p w:rsidR="0030704F" w:rsidRDefault="0030704F" w:rsidP="00C74F19">
      <w:pPr>
        <w:pStyle w:val="ac"/>
      </w:pPr>
    </w:p>
    <w:p w:rsidR="0051430C" w:rsidRDefault="0051430C" w:rsidP="0051430C">
      <w:pPr>
        <w:pStyle w:val="af"/>
      </w:pPr>
      <w:r>
        <w:t>Москва</w:t>
      </w:r>
    </w:p>
    <w:p w:rsidR="0051430C" w:rsidRDefault="0051430C" w:rsidP="0051430C">
      <w:pPr>
        <w:pStyle w:val="af"/>
      </w:pPr>
      <w:r>
        <w:t>12 ноября 2025 года</w:t>
      </w:r>
    </w:p>
    <w:p w:rsidR="0051430C" w:rsidRPr="00E1527D" w:rsidRDefault="0051430C" w:rsidP="0051430C">
      <w:pPr>
        <w:pStyle w:val="ac"/>
      </w:pPr>
      <w:r>
        <w:t>№ 48</w:t>
      </w:r>
      <w:r>
        <w:rPr>
          <w:lang w:val="en-US"/>
        </w:rPr>
        <w:t>8</w:t>
      </w:r>
      <w:r>
        <w:t>-СФ</w:t>
      </w:r>
    </w:p>
    <w:sectPr w:rsidR="0051430C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63B" w:rsidRDefault="000A463B">
      <w:pPr>
        <w:spacing w:line="240" w:lineRule="auto"/>
      </w:pPr>
      <w:r>
        <w:separator/>
      </w:r>
    </w:p>
  </w:endnote>
  <w:endnote w:type="continuationSeparator" w:id="0">
    <w:p w:rsidR="000A463B" w:rsidRDefault="000A46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8601C8B-5D32-4DD2-8714-E72733059F6C}"/>
    <w:embedBold r:id="rId2" w:fontKey="{A8AC1A9F-76F4-40AA-AF1A-AB7699239FF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8A27D5F-2FBF-4730-ACD9-8386BF4913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B0ED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430C">
      <w:rPr>
        <w:noProof/>
      </w:rPr>
      <w:t>eq11351.docx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459B5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1430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0704F" w:rsidRDefault="0030704F" w:rsidP="0030704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430C">
      <w:rPr>
        <w:noProof/>
      </w:rPr>
      <w:t>eq11351.docx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1430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63B" w:rsidRDefault="000A463B">
      <w:pPr>
        <w:spacing w:line="240" w:lineRule="auto"/>
      </w:pPr>
      <w:r>
        <w:separator/>
      </w:r>
    </w:p>
  </w:footnote>
  <w:footnote w:type="continuationSeparator" w:id="0">
    <w:p w:rsidR="000A463B" w:rsidRDefault="000A46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1430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52E"/>
    <w:rsid w:val="000A463B"/>
    <w:rsid w:val="000D3F67"/>
    <w:rsid w:val="001057BD"/>
    <w:rsid w:val="00205211"/>
    <w:rsid w:val="002623D0"/>
    <w:rsid w:val="002948B1"/>
    <w:rsid w:val="002A1E3D"/>
    <w:rsid w:val="002B772D"/>
    <w:rsid w:val="0030704F"/>
    <w:rsid w:val="003114B9"/>
    <w:rsid w:val="003273F1"/>
    <w:rsid w:val="0035125E"/>
    <w:rsid w:val="003F0309"/>
    <w:rsid w:val="00423816"/>
    <w:rsid w:val="00437A8B"/>
    <w:rsid w:val="00465752"/>
    <w:rsid w:val="004A68AB"/>
    <w:rsid w:val="00505068"/>
    <w:rsid w:val="0051430C"/>
    <w:rsid w:val="00517B53"/>
    <w:rsid w:val="00545F85"/>
    <w:rsid w:val="005B2AEB"/>
    <w:rsid w:val="00720496"/>
    <w:rsid w:val="00723EF8"/>
    <w:rsid w:val="007459B5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0ED7"/>
    <w:rsid w:val="00CF27C2"/>
    <w:rsid w:val="00CF731B"/>
    <w:rsid w:val="00D2452E"/>
    <w:rsid w:val="00DA769E"/>
    <w:rsid w:val="00E02685"/>
    <w:rsid w:val="00F178A8"/>
    <w:rsid w:val="00F21BB0"/>
    <w:rsid w:val="00F3780A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B323E7-92D8-4B1F-AACE-1DE379D75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40DBECCD9C747DBBAB0F3734600FB2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DF061F-2F5C-4950-96EF-367E0AFD6994}"/>
      </w:docPartPr>
      <w:docPartBody>
        <w:p w:rsidR="00506095" w:rsidRDefault="00506095">
          <w:pPr>
            <w:pStyle w:val="A40DBECCD9C747DBBAB0F3734600FB2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095"/>
    <w:rsid w:val="00506095"/>
    <w:rsid w:val="006D31A1"/>
    <w:rsid w:val="00F8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40DBECCD9C747DBBAB0F3734600FB24">
    <w:name w:val="A40DBECCD9C747DBBAB0F3734600FB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EQ11.11.2025 ZO11.11.2025 AM11.11.2025 ZO11.11.2025 </dc:description>
  <cp:lastModifiedBy>Жарков М.А.</cp:lastModifiedBy>
  <cp:revision>20</cp:revision>
  <cp:lastPrinted>2025-11-11T15:59:00Z</cp:lastPrinted>
  <dcterms:created xsi:type="dcterms:W3CDTF">2025-11-11T06:31:00Z</dcterms:created>
  <dcterms:modified xsi:type="dcterms:W3CDTF">2025-11-12T08:15:00Z</dcterms:modified>
</cp:coreProperties>
</file>