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C669A7D5493457584ADABC2585825C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972497" w:rsidRDefault="00545F85" w:rsidP="0097249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C669A7D5493457584ADABC2585825C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72497" w:rsidRDefault="00972497" w:rsidP="00972497">
      <w:pPr>
        <w:pStyle w:val="1"/>
      </w:pPr>
      <w:r w:rsidRPr="001417AE">
        <w:t xml:space="preserve">О Федеральном законе "О внесении изменений </w:t>
      </w:r>
    </w:p>
    <w:p w:rsidR="00972497" w:rsidRDefault="00972497" w:rsidP="00972497">
      <w:pPr>
        <w:pStyle w:val="2"/>
      </w:pPr>
      <w:r w:rsidRPr="001417AE">
        <w:t xml:space="preserve">в статьи 13 и 32 Федерального закона </w:t>
      </w:r>
    </w:p>
    <w:p w:rsidR="00972497" w:rsidRDefault="00972497" w:rsidP="00972497">
      <w:pPr>
        <w:pStyle w:val="2"/>
      </w:pPr>
      <w:r w:rsidRPr="001417AE">
        <w:t xml:space="preserve">"О гражданстве Российской Федерации" </w:t>
      </w:r>
    </w:p>
    <w:p w:rsidR="00972497" w:rsidRDefault="00972497" w:rsidP="00972497">
      <w:pPr>
        <w:pStyle w:val="2"/>
      </w:pPr>
    </w:p>
    <w:p w:rsidR="00972497" w:rsidRPr="001417AE" w:rsidRDefault="00972497" w:rsidP="00972497">
      <w:pPr>
        <w:pStyle w:val="2"/>
      </w:pPr>
    </w:p>
    <w:p w:rsidR="00972497" w:rsidRDefault="00972497">
      <w:r w:rsidRPr="001417AE">
        <w:t xml:space="preserve">Рассмотрев принятый Государственной Думой Федерального Собрания Российской Федерации 14 октября 2025 года Федеральный закон "О внесении изменений в статьи 13 и 32 Федерального закона "О гражданстве Российской Федерации", 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972497" w:rsidRDefault="00972497"/>
    <w:p w:rsidR="00972497" w:rsidRPr="001417AE" w:rsidRDefault="00972497" w:rsidP="00972497">
      <w:r w:rsidRPr="001417AE">
        <w:t>1. Одобрить Федеральный закон "О внесении изменений в статьи 13 и 32 Федерального закона "О гражданстве Российской Федерации".</w:t>
      </w:r>
    </w:p>
    <w:p w:rsidR="00972497" w:rsidRPr="001417AE" w:rsidRDefault="00972497" w:rsidP="00972497">
      <w:r w:rsidRPr="001417AE">
        <w:t>2. Настоящее постановление вступает в силу со дня его принятия.</w:t>
      </w:r>
    </w:p>
    <w:p w:rsidR="00972497" w:rsidRDefault="00972497" w:rsidP="00972497"/>
    <w:p w:rsidR="00972497" w:rsidRPr="001417AE" w:rsidRDefault="00972497" w:rsidP="00972497"/>
    <w:p w:rsidR="00972497" w:rsidRPr="001417AE" w:rsidRDefault="00972497" w:rsidP="00972497"/>
    <w:p w:rsidR="00560F13" w:rsidRDefault="00972497" w:rsidP="0004046F">
      <w:pPr>
        <w:pStyle w:val="11"/>
      </w:pPr>
      <w:r w:rsidRPr="001417AE">
        <w:t xml:space="preserve">Председатель </w:t>
      </w:r>
      <w:r w:rsidRPr="001417AE">
        <w:br/>
        <w:t>Совета Федерации</w:t>
      </w:r>
      <w:r w:rsidRPr="001417AE">
        <w:br/>
        <w:t>Федерального Собрания</w:t>
      </w:r>
      <w:r w:rsidRPr="001417AE">
        <w:br/>
        <w:t>Российской Федерации</w:t>
      </w:r>
      <w:r w:rsidRPr="001417AE">
        <w:tab/>
      </w:r>
      <w:r w:rsidR="00560F13">
        <w:t>В.И. МАТВИЕНКО</w:t>
      </w:r>
    </w:p>
    <w:p w:rsidR="00972497" w:rsidRDefault="00972497" w:rsidP="00972497">
      <w:pPr>
        <w:pStyle w:val="ac"/>
      </w:pPr>
    </w:p>
    <w:p w:rsidR="0004046F" w:rsidRPr="001417AE" w:rsidRDefault="0004046F" w:rsidP="00972497">
      <w:pPr>
        <w:pStyle w:val="ac"/>
      </w:pPr>
    </w:p>
    <w:p w:rsidR="0004046F" w:rsidRDefault="0004046F" w:rsidP="0004046F">
      <w:pPr>
        <w:pStyle w:val="af"/>
      </w:pPr>
      <w:r>
        <w:t>Москва</w:t>
      </w:r>
    </w:p>
    <w:p w:rsidR="0004046F" w:rsidRDefault="0004046F" w:rsidP="0004046F">
      <w:pPr>
        <w:pStyle w:val="af"/>
      </w:pPr>
      <w:r>
        <w:t>22 октября 2025 года</w:t>
      </w:r>
      <w:r>
        <w:br/>
        <w:t>№ 458-СФ</w:t>
      </w:r>
    </w:p>
    <w:sectPr w:rsidR="0004046F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15C0" w:rsidRDefault="00EF15C0">
      <w:pPr>
        <w:spacing w:line="240" w:lineRule="auto"/>
      </w:pPr>
      <w:r>
        <w:separator/>
      </w:r>
    </w:p>
  </w:endnote>
  <w:endnote w:type="continuationSeparator" w:id="0">
    <w:p w:rsidR="00EF15C0" w:rsidRDefault="00EF15C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6C84287-5D15-4CE8-8733-33B86DF3CBC3}"/>
    <w:embedBold r:id="rId2" w:fontKey="{088B8073-6B06-4EB5-90FE-0F51531CF2F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9BEB677-5D93-4B0B-88C8-3C137763166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60F13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4046F">
      <w:rPr>
        <w:noProof/>
      </w:rPr>
      <w:t>eq11319.docx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AB1C2D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04046F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60F13" w:rsidRDefault="00560F13" w:rsidP="00560F1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4046F">
      <w:rPr>
        <w:noProof/>
      </w:rPr>
      <w:t>eq11319.docx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4046F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15C0" w:rsidRDefault="00EF15C0">
      <w:pPr>
        <w:spacing w:line="240" w:lineRule="auto"/>
      </w:pPr>
      <w:r>
        <w:separator/>
      </w:r>
    </w:p>
  </w:footnote>
  <w:footnote w:type="continuationSeparator" w:id="0">
    <w:p w:rsidR="00EF15C0" w:rsidRDefault="00EF15C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4046F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2CF"/>
    <w:rsid w:val="0004046F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60F13"/>
    <w:rsid w:val="005B2AEB"/>
    <w:rsid w:val="00720496"/>
    <w:rsid w:val="00723EF8"/>
    <w:rsid w:val="0078182C"/>
    <w:rsid w:val="00885B74"/>
    <w:rsid w:val="00910EF7"/>
    <w:rsid w:val="00972497"/>
    <w:rsid w:val="00997F4C"/>
    <w:rsid w:val="00A82E08"/>
    <w:rsid w:val="00A91EB0"/>
    <w:rsid w:val="00AA344E"/>
    <w:rsid w:val="00AB1C2D"/>
    <w:rsid w:val="00B07D98"/>
    <w:rsid w:val="00B30B27"/>
    <w:rsid w:val="00B33546"/>
    <w:rsid w:val="00B67711"/>
    <w:rsid w:val="00BE52CF"/>
    <w:rsid w:val="00C70471"/>
    <w:rsid w:val="00CF27C2"/>
    <w:rsid w:val="00CF731B"/>
    <w:rsid w:val="00DA769E"/>
    <w:rsid w:val="00E02685"/>
    <w:rsid w:val="00EF15C0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E5DEC7-E53D-4199-B88D-C74EE8AD0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915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C669A7D5493457584ADABC2585825C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727E16-FD4B-4662-87F0-46D854492909}"/>
      </w:docPartPr>
      <w:docPartBody>
        <w:p w:rsidR="004D6470" w:rsidRDefault="004D6470">
          <w:pPr>
            <w:pStyle w:val="0C669A7D5493457584ADABC2585825C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470"/>
    <w:rsid w:val="004D6470"/>
    <w:rsid w:val="00565C68"/>
    <w:rsid w:val="005B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C669A7D5493457584ADABC2585825C6">
    <w:name w:val="0C669A7D5493457584ADABC2585825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EQ16.10.2025 QA17.10.2025 </dc:description>
  <cp:lastModifiedBy>Жарков М.А.</cp:lastModifiedBy>
  <cp:revision>4</cp:revision>
  <cp:lastPrinted>2025-10-21T14:57:00Z</cp:lastPrinted>
  <dcterms:created xsi:type="dcterms:W3CDTF">2025-10-16T08:21:00Z</dcterms:created>
  <dcterms:modified xsi:type="dcterms:W3CDTF">2025-10-21T15:16:00Z</dcterms:modified>
</cp:coreProperties>
</file>