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A5A2F847A2245B0BE8A7DD0A8FD9E7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966D6C" w:rsidRPr="00966D6C" w:rsidRDefault="00966D6C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A5A2F847A2245B0BE8A7DD0A8FD9E7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66D6C" w:rsidRDefault="00966D6C" w:rsidP="00966D6C">
      <w:pPr>
        <w:pStyle w:val="1"/>
      </w:pPr>
      <w:r>
        <w:t>О Федеральном законе "О внесении изменения</w:t>
      </w:r>
    </w:p>
    <w:p w:rsidR="00966D6C" w:rsidRDefault="00966D6C" w:rsidP="00966D6C">
      <w:pPr>
        <w:pStyle w:val="2"/>
      </w:pPr>
      <w:r>
        <w:t>в статью 31 Федерального закона "О семеноводстве"</w:t>
      </w:r>
    </w:p>
    <w:p w:rsidR="00966D6C" w:rsidRDefault="00966D6C" w:rsidP="00966D6C">
      <w:pPr>
        <w:pStyle w:val="2"/>
      </w:pPr>
    </w:p>
    <w:p w:rsidR="00966D6C" w:rsidRDefault="00966D6C" w:rsidP="00966D6C">
      <w:pPr>
        <w:pStyle w:val="2"/>
      </w:pPr>
    </w:p>
    <w:p w:rsidR="00966D6C" w:rsidRDefault="00966D6C" w:rsidP="00966D6C">
      <w:pPr>
        <w:pStyle w:val="2"/>
      </w:pPr>
    </w:p>
    <w:p w:rsidR="00966D6C" w:rsidRDefault="00966D6C">
      <w:r>
        <w:t>Рассмотрев принятый Государственной Думой Федерального Собрания Российской Федерации 18 декабря 2025 года Федеральный закон</w:t>
      </w:r>
      <w:r>
        <w:rPr>
          <w:bCs/>
        </w:rPr>
        <w:t xml:space="preserve"> "О внесении изменения в статью 31 Федерального закона "О семеноводстве", </w:t>
      </w:r>
      <w:r>
        <w:rPr>
          <w:rFonts w:cs="Arial"/>
        </w:rPr>
        <w:t xml:space="preserve">в соответствии </w:t>
      </w:r>
      <w:r>
        <w:rPr>
          <w:rFonts w:cs="Arial"/>
        </w:rPr>
        <w:br/>
        <w:t xml:space="preserve">с частью 4 статьи 105 Конституции Российской Федерации </w:t>
      </w:r>
      <w:r>
        <w:t>Совет 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66D6C" w:rsidRDefault="00966D6C"/>
    <w:p w:rsidR="00966D6C" w:rsidRDefault="00966D6C" w:rsidP="00966D6C">
      <w:r>
        <w:t xml:space="preserve">1. Одобрить Федеральный закон </w:t>
      </w:r>
      <w:r>
        <w:rPr>
          <w:bCs/>
        </w:rPr>
        <w:t xml:space="preserve">"О внесении изменения </w:t>
      </w:r>
      <w:r>
        <w:rPr>
          <w:bCs/>
        </w:rPr>
        <w:br/>
        <w:t>в статью 31 Федерального закона "О семеноводстве".</w:t>
      </w:r>
    </w:p>
    <w:p w:rsidR="00966D6C" w:rsidRDefault="00966D6C" w:rsidP="00966D6C">
      <w:r>
        <w:t>2. Настоящее постановление вступает в силу со дня его принятия.</w:t>
      </w:r>
    </w:p>
    <w:p w:rsidR="00966D6C" w:rsidRDefault="00966D6C" w:rsidP="00966D6C"/>
    <w:p w:rsidR="00966D6C" w:rsidRDefault="00966D6C" w:rsidP="00966D6C"/>
    <w:p w:rsidR="00966D6C" w:rsidRDefault="00966D6C" w:rsidP="00966D6C"/>
    <w:p w:rsidR="003410AB" w:rsidRDefault="00966D6C" w:rsidP="000F67D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3410AB">
        <w:t>В.И. МАТВИЕНКО</w:t>
      </w:r>
    </w:p>
    <w:p w:rsidR="00966D6C" w:rsidRDefault="00966D6C" w:rsidP="00966D6C">
      <w:pPr>
        <w:pStyle w:val="ac"/>
        <w:rPr>
          <w:rFonts w:ascii="Times New Roman" w:hAnsi="Times New Roman"/>
          <w:szCs w:val="28"/>
        </w:rPr>
      </w:pPr>
    </w:p>
    <w:p w:rsidR="000F67D2" w:rsidRDefault="000F67D2" w:rsidP="00966D6C">
      <w:pPr>
        <w:pStyle w:val="ac"/>
        <w:rPr>
          <w:rFonts w:ascii="Times New Roman" w:hAnsi="Times New Roman"/>
          <w:szCs w:val="28"/>
        </w:rPr>
      </w:pPr>
    </w:p>
    <w:p w:rsidR="000F67D2" w:rsidRDefault="000F67D2" w:rsidP="000F67D2">
      <w:pPr>
        <w:pStyle w:val="ac"/>
      </w:pPr>
      <w:r>
        <w:t>Москва</w:t>
      </w:r>
    </w:p>
    <w:p w:rsidR="000F67D2" w:rsidRDefault="000F67D2" w:rsidP="000F67D2">
      <w:pPr>
        <w:pStyle w:val="ac"/>
      </w:pPr>
      <w:r>
        <w:t>24 декабря 2025 года</w:t>
      </w:r>
    </w:p>
    <w:p w:rsidR="000F67D2" w:rsidRDefault="000F67D2" w:rsidP="00966D6C">
      <w:pPr>
        <w:pStyle w:val="ac"/>
        <w:rPr>
          <w:rFonts w:ascii="Times New Roman" w:hAnsi="Times New Roman"/>
          <w:szCs w:val="28"/>
        </w:rPr>
      </w:pPr>
      <w:r>
        <w:t xml:space="preserve">№ </w:t>
      </w:r>
      <w:r>
        <w:rPr>
          <w:lang w:val="en-US"/>
        </w:rPr>
        <w:t>668</w:t>
      </w:r>
      <w:r>
        <w:t>-СФ</w:t>
      </w:r>
    </w:p>
    <w:sectPr w:rsidR="000F67D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16D" w:rsidRDefault="0063216D">
      <w:pPr>
        <w:spacing w:line="240" w:lineRule="auto"/>
      </w:pPr>
      <w:r>
        <w:separator/>
      </w:r>
    </w:p>
  </w:endnote>
  <w:endnote w:type="continuationSeparator" w:id="0">
    <w:p w:rsidR="0063216D" w:rsidRDefault="006321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FD0043D-4E58-410C-BB7E-0D59C88A76FD}"/>
    <w:embedBold r:id="rId2" w:fontKey="{10C1C7A7-0A2F-4BF6-BB75-2AFC68D2D2A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A6FFA47-05F2-4FD4-B472-A9DDA215998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410A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F67D2">
      <w:rPr>
        <w:noProof/>
      </w:rPr>
      <w:t>ss3070.docx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15876">
      <w:rPr>
        <w:noProof/>
      </w:rPr>
      <w:t>24.12.25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F67D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410AB" w:rsidRDefault="003410AB" w:rsidP="003410A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F67D2">
      <w:rPr>
        <w:noProof/>
      </w:rPr>
      <w:t>ss3070.docx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F67D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16D" w:rsidRDefault="0063216D">
      <w:pPr>
        <w:spacing w:line="240" w:lineRule="auto"/>
      </w:pPr>
      <w:r>
        <w:separator/>
      </w:r>
    </w:p>
  </w:footnote>
  <w:footnote w:type="continuationSeparator" w:id="0">
    <w:p w:rsidR="0063216D" w:rsidRDefault="006321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F67D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FB3"/>
    <w:rsid w:val="000D3F67"/>
    <w:rsid w:val="000F67D2"/>
    <w:rsid w:val="001057BD"/>
    <w:rsid w:val="00112FB3"/>
    <w:rsid w:val="00205211"/>
    <w:rsid w:val="002623D0"/>
    <w:rsid w:val="002A1E3D"/>
    <w:rsid w:val="002B772D"/>
    <w:rsid w:val="003114B9"/>
    <w:rsid w:val="003273F1"/>
    <w:rsid w:val="003410AB"/>
    <w:rsid w:val="0035125E"/>
    <w:rsid w:val="00423816"/>
    <w:rsid w:val="004A68AB"/>
    <w:rsid w:val="00505068"/>
    <w:rsid w:val="00545F85"/>
    <w:rsid w:val="005B2AEB"/>
    <w:rsid w:val="0063216D"/>
    <w:rsid w:val="00720496"/>
    <w:rsid w:val="00723EF8"/>
    <w:rsid w:val="0078182C"/>
    <w:rsid w:val="007F790A"/>
    <w:rsid w:val="00885B74"/>
    <w:rsid w:val="00910EF7"/>
    <w:rsid w:val="00966D6C"/>
    <w:rsid w:val="00997F4C"/>
    <w:rsid w:val="00A221FC"/>
    <w:rsid w:val="00A82E08"/>
    <w:rsid w:val="00AA344E"/>
    <w:rsid w:val="00B07D98"/>
    <w:rsid w:val="00B30B27"/>
    <w:rsid w:val="00B33546"/>
    <w:rsid w:val="00B67711"/>
    <w:rsid w:val="00C15876"/>
    <w:rsid w:val="00CF27C2"/>
    <w:rsid w:val="00CF731B"/>
    <w:rsid w:val="00DA769E"/>
    <w:rsid w:val="00E02685"/>
    <w:rsid w:val="00F1116A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2237CB-67CE-4487-9ECC-A69FEF0A4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924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A5A2F847A2245B0BE8A7DD0A8FD9E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911F12-B8A4-4611-AD21-ADA81E8085C8}"/>
      </w:docPartPr>
      <w:docPartBody>
        <w:p w:rsidR="00FA5639" w:rsidRDefault="00FA5639">
          <w:pPr>
            <w:pStyle w:val="3A5A2F847A2245B0BE8A7DD0A8FD9E7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639"/>
    <w:rsid w:val="00204C6A"/>
    <w:rsid w:val="008C3F21"/>
    <w:rsid w:val="00CF0CC9"/>
    <w:rsid w:val="00FA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A5A2F847A2245B0BE8A7DD0A8FD9E79">
    <w:name w:val="3A5A2F847A2245B0BE8A7DD0A8FD9E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Назаров+</dc:creator>
  <cp:keywords/>
  <dc:description>SS22.12.2025 SA22.12.2025 </dc:description>
  <cp:lastModifiedBy>Жарков М.А.</cp:lastModifiedBy>
  <cp:revision>5</cp:revision>
  <cp:lastPrinted>2025-12-23T14:04:00Z</cp:lastPrinted>
  <dcterms:created xsi:type="dcterms:W3CDTF">2025-12-22T06:19:00Z</dcterms:created>
  <dcterms:modified xsi:type="dcterms:W3CDTF">2025-12-24T07:26:00Z</dcterms:modified>
</cp:coreProperties>
</file>