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3D8A1DBC19B448CB2FFF433E788844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1474D" w:rsidRDefault="00545F85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3D8A1DBC19B448CB2FFF433E788844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1474D" w:rsidRPr="0041474D" w:rsidRDefault="0041474D" w:rsidP="0041474D">
      <w:pPr>
        <w:pStyle w:val="1"/>
      </w:pPr>
      <w:r w:rsidRPr="0041474D">
        <w:t xml:space="preserve">О Федеральном законе </w:t>
      </w:r>
      <w:r w:rsidR="007C0471">
        <w:t>"</w:t>
      </w:r>
      <w:r w:rsidRPr="0041474D">
        <w:t>О внесении изменений</w:t>
      </w:r>
    </w:p>
    <w:p w:rsidR="0041474D" w:rsidRDefault="0041474D" w:rsidP="0041474D">
      <w:pPr>
        <w:pStyle w:val="2"/>
      </w:pPr>
      <w:r>
        <w:t>в Бюджетный кодекс Российской Федерации</w:t>
      </w:r>
    </w:p>
    <w:p w:rsidR="0041474D" w:rsidRDefault="0041474D" w:rsidP="0041474D">
      <w:pPr>
        <w:pStyle w:val="2"/>
      </w:pPr>
      <w:r>
        <w:t>и отдельные законодательные акты</w:t>
      </w:r>
    </w:p>
    <w:p w:rsidR="0041474D" w:rsidRDefault="0041474D" w:rsidP="0041474D">
      <w:pPr>
        <w:pStyle w:val="2"/>
      </w:pPr>
      <w:r>
        <w:t>Российской Федерации"</w:t>
      </w:r>
    </w:p>
    <w:p w:rsidR="0041474D" w:rsidRDefault="0041474D" w:rsidP="0041474D">
      <w:pPr>
        <w:pStyle w:val="2"/>
        <w:rPr>
          <w:szCs w:val="28"/>
        </w:rPr>
      </w:pPr>
    </w:p>
    <w:p w:rsidR="0041474D" w:rsidRDefault="0041474D" w:rsidP="0041474D">
      <w:pPr>
        <w:pStyle w:val="2"/>
      </w:pPr>
    </w:p>
    <w:p w:rsidR="0041474D" w:rsidRDefault="0041474D">
      <w:r>
        <w:t xml:space="preserve">Рассмотрев принятый Государственной Думой Федерального Собрания Российской Федерации 20 ноября 2025 года Федеральный закон </w:t>
      </w:r>
      <w:r w:rsidR="007C0471">
        <w:t>"</w:t>
      </w:r>
      <w:r>
        <w:rPr>
          <w:bCs/>
          <w:szCs w:val="26"/>
        </w:rPr>
        <w:t>О внесении изменений в Бюджетный кодекс Российской Федерации и отдельные законодательные акты Российской Федерации</w:t>
      </w:r>
      <w:r w:rsidR="007C0471">
        <w:t>" в соответствии со статьей </w:t>
      </w:r>
      <w:r>
        <w:t xml:space="preserve">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1474D" w:rsidRDefault="0041474D"/>
    <w:p w:rsidR="0041474D" w:rsidRDefault="007C0471" w:rsidP="0041474D">
      <w:pPr>
        <w:rPr>
          <w:bCs/>
        </w:rPr>
      </w:pPr>
      <w:r>
        <w:t>1. </w:t>
      </w:r>
      <w:r w:rsidR="0041474D">
        <w:t xml:space="preserve">Одобрить Федеральный закон </w:t>
      </w:r>
      <w:r>
        <w:t>"</w:t>
      </w:r>
      <w:r>
        <w:rPr>
          <w:bCs/>
          <w:szCs w:val="26"/>
        </w:rPr>
        <w:t>О </w:t>
      </w:r>
      <w:r w:rsidR="0041474D">
        <w:rPr>
          <w:bCs/>
          <w:szCs w:val="26"/>
        </w:rPr>
        <w:t xml:space="preserve">внесении изменений </w:t>
      </w:r>
      <w:r>
        <w:rPr>
          <w:bCs/>
          <w:szCs w:val="26"/>
        </w:rPr>
        <w:br/>
      </w:r>
      <w:r w:rsidR="0041474D">
        <w:rPr>
          <w:bCs/>
          <w:szCs w:val="26"/>
        </w:rPr>
        <w:t>в Бюджетный кодекс Российской Федерации и отдельные законодательные акты Российской Федерации"</w:t>
      </w:r>
      <w:r w:rsidR="0041474D">
        <w:t>.</w:t>
      </w:r>
    </w:p>
    <w:p w:rsidR="0041474D" w:rsidRDefault="007C0471" w:rsidP="0041474D">
      <w:r>
        <w:t>2. </w:t>
      </w:r>
      <w:r w:rsidR="0041474D">
        <w:t>Настоящее постановление вступает в силу со дня его принятия.</w:t>
      </w:r>
    </w:p>
    <w:p w:rsidR="0041474D" w:rsidRDefault="0041474D" w:rsidP="0041474D"/>
    <w:p w:rsidR="0041474D" w:rsidRDefault="0041474D" w:rsidP="0041474D"/>
    <w:p w:rsidR="0041474D" w:rsidRDefault="0041474D" w:rsidP="006C6307">
      <w:pPr>
        <w:pStyle w:val="11"/>
      </w:pPr>
      <w:r>
        <w:t>Председатель</w:t>
      </w:r>
    </w:p>
    <w:p w:rsidR="0041474D" w:rsidRDefault="0041474D" w:rsidP="006C6307">
      <w:pPr>
        <w:pStyle w:val="11"/>
      </w:pPr>
      <w:r>
        <w:t>Совета Федерации</w:t>
      </w:r>
    </w:p>
    <w:p w:rsidR="0041474D" w:rsidRDefault="0041474D" w:rsidP="006C6307">
      <w:pPr>
        <w:pStyle w:val="11"/>
      </w:pPr>
      <w:r>
        <w:t>Федерального Собрания</w:t>
      </w:r>
    </w:p>
    <w:p w:rsidR="003802E6" w:rsidRDefault="0041474D" w:rsidP="006C6307">
      <w:pPr>
        <w:pStyle w:val="11"/>
      </w:pPr>
      <w:r>
        <w:t>Российской Федерации</w:t>
      </w:r>
      <w:r>
        <w:tab/>
      </w:r>
      <w:r>
        <w:tab/>
      </w:r>
      <w:r w:rsidR="003802E6">
        <w:t>В.И. МАТВИЕНКО</w:t>
      </w:r>
    </w:p>
    <w:p w:rsidR="00545F85" w:rsidRDefault="00545F85" w:rsidP="0041474D">
      <w:pPr>
        <w:pStyle w:val="ac"/>
      </w:pPr>
    </w:p>
    <w:p w:rsidR="006C6307" w:rsidRDefault="006C6307" w:rsidP="006C6307">
      <w:pPr>
        <w:pStyle w:val="ac"/>
      </w:pPr>
      <w:r>
        <w:t>Москва</w:t>
      </w:r>
    </w:p>
    <w:p w:rsidR="006C6307" w:rsidRDefault="006C6307" w:rsidP="006C6307">
      <w:pPr>
        <w:pStyle w:val="ac"/>
      </w:pPr>
      <w:r>
        <w:t>26 ноября 2025 года</w:t>
      </w:r>
    </w:p>
    <w:p w:rsidR="006C6307" w:rsidRDefault="006C6307" w:rsidP="0041474D">
      <w:pPr>
        <w:pStyle w:val="ac"/>
      </w:pPr>
      <w:r>
        <w:t>№ 51</w:t>
      </w:r>
      <w:r>
        <w:rPr>
          <w:lang w:val="en-US"/>
        </w:rPr>
        <w:t>5</w:t>
      </w:r>
      <w:r>
        <w:t>-СФ</w:t>
      </w:r>
    </w:p>
    <w:sectPr w:rsidR="006C630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EFF" w:rsidRDefault="009C7EFF">
      <w:pPr>
        <w:spacing w:line="240" w:lineRule="auto"/>
      </w:pPr>
      <w:r>
        <w:separator/>
      </w:r>
    </w:p>
  </w:endnote>
  <w:endnote w:type="continuationSeparator" w:id="0">
    <w:p w:rsidR="009C7EFF" w:rsidRDefault="009C7E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EBA8B3E-7464-4728-832B-D5200FDBCB46}"/>
    <w:embedBold r:id="rId2" w:fontKey="{567B35A5-2FD0-471F-8CBF-10BBE7DEADE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32FB80B-CB72-4B00-BBBC-B8D0A9FA261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802E6" w:rsidRDefault="003802E6" w:rsidP="003802E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C6307">
      <w:rPr>
        <w:noProof/>
      </w:rPr>
      <w:t>ss2967.docx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C630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802E6" w:rsidRDefault="003802E6" w:rsidP="003802E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C6307">
      <w:rPr>
        <w:noProof/>
      </w:rPr>
      <w:t>ss2967.docx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C630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EFF" w:rsidRDefault="009C7EFF">
      <w:pPr>
        <w:spacing w:line="240" w:lineRule="auto"/>
      </w:pPr>
      <w:r>
        <w:separator/>
      </w:r>
    </w:p>
  </w:footnote>
  <w:footnote w:type="continuationSeparator" w:id="0">
    <w:p w:rsidR="009C7EFF" w:rsidRDefault="009C7E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C6307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AA4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802E6"/>
    <w:rsid w:val="0041474D"/>
    <w:rsid w:val="00423816"/>
    <w:rsid w:val="004A68AB"/>
    <w:rsid w:val="00505068"/>
    <w:rsid w:val="00545F85"/>
    <w:rsid w:val="005B2AEB"/>
    <w:rsid w:val="00617A6D"/>
    <w:rsid w:val="006C6307"/>
    <w:rsid w:val="006F5020"/>
    <w:rsid w:val="00720496"/>
    <w:rsid w:val="00723EF8"/>
    <w:rsid w:val="0078182C"/>
    <w:rsid w:val="007C0471"/>
    <w:rsid w:val="00885B74"/>
    <w:rsid w:val="00910EF7"/>
    <w:rsid w:val="00912AA4"/>
    <w:rsid w:val="00997F4C"/>
    <w:rsid w:val="009C7EFF"/>
    <w:rsid w:val="00A82E08"/>
    <w:rsid w:val="00AA344E"/>
    <w:rsid w:val="00AB74B5"/>
    <w:rsid w:val="00AE72E5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A0D71F-9597-4636-A377-06B4F9032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77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3D8A1DBC19B448CB2FFF433E78884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91B7AB-EAF3-4561-832D-1E02AD0B1C20}"/>
      </w:docPartPr>
      <w:docPartBody>
        <w:p w:rsidR="00F064CF" w:rsidRDefault="00F064CF">
          <w:pPr>
            <w:pStyle w:val="33D8A1DBC19B448CB2FFF433E788844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4CF"/>
    <w:rsid w:val="004A1D7B"/>
    <w:rsid w:val="00F064CF"/>
    <w:rsid w:val="00F3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3D8A1DBC19B448CB2FFF433E7888441">
    <w:name w:val="33D8A1DBC19B448CB2FFF433E78884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SS20.11.2025 QA24.11.2025 QA24.11.2025 QA24.11.2025 </dc:description>
  <cp:lastModifiedBy>Жарков М.А.</cp:lastModifiedBy>
  <cp:revision>6</cp:revision>
  <cp:lastPrinted>2025-11-25T13:40:00Z</cp:lastPrinted>
  <dcterms:created xsi:type="dcterms:W3CDTF">2025-11-20T13:01:00Z</dcterms:created>
  <dcterms:modified xsi:type="dcterms:W3CDTF">2025-11-26T07:34:00Z</dcterms:modified>
</cp:coreProperties>
</file>