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DC6BAC3BCC224563976449B505C60A7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B27BC1" w:rsidRDefault="00545F85" w:rsidP="00B27BC1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DC6BAC3BCC224563976449B505C60A7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B27BC1" w:rsidRDefault="00B27BC1" w:rsidP="00B27BC1">
      <w:pPr>
        <w:pStyle w:val="1"/>
      </w:pPr>
      <w:r>
        <w:t xml:space="preserve">О Федеральном законе </w:t>
      </w:r>
      <w:r w:rsidRPr="00DD4176">
        <w:t>"</w:t>
      </w:r>
      <w:r>
        <w:t xml:space="preserve">О внесении изменений </w:t>
      </w:r>
    </w:p>
    <w:p w:rsidR="00B27BC1" w:rsidRDefault="00B27BC1" w:rsidP="00B27BC1">
      <w:pPr>
        <w:pStyle w:val="2"/>
      </w:pPr>
      <w:r>
        <w:t xml:space="preserve">в Кодекс торгового мореплавания Российской Федерации </w:t>
      </w:r>
    </w:p>
    <w:p w:rsidR="00B27BC1" w:rsidRDefault="00B27BC1" w:rsidP="00B27BC1">
      <w:pPr>
        <w:pStyle w:val="2"/>
        <w:rPr>
          <w:bCs/>
        </w:rPr>
      </w:pPr>
      <w:r>
        <w:t>и отдельные законодательные акты Российской Федерации</w:t>
      </w:r>
      <w:r w:rsidRPr="00A85161">
        <w:rPr>
          <w:bCs/>
        </w:rPr>
        <w:t>"</w:t>
      </w:r>
    </w:p>
    <w:p w:rsidR="00B27BC1" w:rsidRDefault="00B27BC1" w:rsidP="00B27BC1">
      <w:pPr>
        <w:pStyle w:val="2"/>
      </w:pPr>
    </w:p>
    <w:p w:rsidR="00B27BC1" w:rsidRDefault="00B27BC1" w:rsidP="00B27BC1">
      <w:pPr>
        <w:pStyle w:val="2"/>
      </w:pPr>
    </w:p>
    <w:p w:rsidR="00B27BC1" w:rsidRPr="00B27BC1" w:rsidRDefault="00B27BC1" w:rsidP="00B27BC1">
      <w:pPr>
        <w:pStyle w:val="2"/>
      </w:pPr>
    </w:p>
    <w:p w:rsidR="00B27BC1" w:rsidRDefault="00B27BC1" w:rsidP="00B27BC1">
      <w:r>
        <w:t>Рассмотрев принятый Государственной Думой Федерального Собрания Российской Федерации 21 июля 2026 года Федеральный закон "</w:t>
      </w:r>
      <w:r w:rsidRPr="00B4627C">
        <w:t>О внесении изменений в Кодекс торгового мореплавания Российской Федерации и отдельные законодательные акты Российской Федерации</w:t>
      </w:r>
      <w:r>
        <w:t xml:space="preserve">" в соответствии со статьей 106 Конституции Российской Федерации,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B27BC1" w:rsidRDefault="00B27BC1" w:rsidP="00B27BC1"/>
    <w:p w:rsidR="00B27BC1" w:rsidRDefault="00B27BC1" w:rsidP="00B27BC1">
      <w:r>
        <w:t>1. Одобрить Федеральный закон "</w:t>
      </w:r>
      <w:r w:rsidRPr="00B4627C">
        <w:t xml:space="preserve">О внесении изменений </w:t>
      </w:r>
      <w:r>
        <w:br/>
      </w:r>
      <w:r w:rsidRPr="00B4627C">
        <w:t xml:space="preserve">в Кодекс торгового мореплавания Российской Федерации </w:t>
      </w:r>
      <w:r w:rsidR="008D3DE7">
        <w:br/>
      </w:r>
      <w:r w:rsidRPr="00B4627C">
        <w:t>и отдельные законодательные акты Российской Федерации</w:t>
      </w:r>
      <w:r>
        <w:t>".</w:t>
      </w:r>
    </w:p>
    <w:p w:rsidR="00B27BC1" w:rsidRDefault="00B27BC1" w:rsidP="00B27BC1">
      <w:r>
        <w:t>2. Настоящее постановление вступает в силу со дня его принятия.</w:t>
      </w:r>
    </w:p>
    <w:p w:rsidR="00B27BC1" w:rsidRDefault="00B27BC1" w:rsidP="00B27BC1"/>
    <w:p w:rsidR="00B27BC1" w:rsidRDefault="00B27BC1" w:rsidP="00B27BC1"/>
    <w:p w:rsidR="00433701" w:rsidRDefault="00433701" w:rsidP="008D3DE7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Default="00545F85" w:rsidP="00545F85">
      <w:pPr>
        <w:pStyle w:val="ac"/>
      </w:pPr>
    </w:p>
    <w:p w:rsidR="008D3DE7" w:rsidRDefault="008D3DE7" w:rsidP="008D3DE7">
      <w:pPr>
        <w:pStyle w:val="11"/>
        <w:rPr>
          <w:b w:val="0"/>
        </w:rPr>
      </w:pPr>
      <w:r>
        <w:rPr>
          <w:b w:val="0"/>
        </w:rPr>
        <w:t>Москва</w:t>
      </w:r>
    </w:p>
    <w:p w:rsidR="008D3DE7" w:rsidRDefault="008D3DE7" w:rsidP="008D3DE7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545F85" w:rsidRDefault="008D3DE7" w:rsidP="008D3DE7">
      <w:pPr>
        <w:pStyle w:val="af"/>
      </w:pPr>
      <w:r>
        <w:t>№ 3</w:t>
      </w:r>
      <w:r>
        <w:rPr>
          <w:lang w:val="en-US"/>
        </w:rPr>
        <w:t>60</w:t>
      </w:r>
      <w:r>
        <w:t>-СФ</w:t>
      </w:r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3D" w:rsidRDefault="002C7B3D">
      <w:pPr>
        <w:spacing w:line="240" w:lineRule="auto"/>
      </w:pPr>
      <w:r>
        <w:separator/>
      </w:r>
    </w:p>
  </w:endnote>
  <w:endnote w:type="continuationSeparator" w:id="0">
    <w:p w:rsidR="002C7B3D" w:rsidRDefault="002C7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82FD24B7-5853-4E1C-B528-15F13CDAB4F3}"/>
    <w:embedBold r:id="rId2" w:fontKey="{9F9B224B-7EF6-45FF-AEEE-ED9537CC6ABA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2EA4894-C3D0-475A-860C-D78BC90D166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433701" w:rsidRDefault="00433701" w:rsidP="0043370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D3DE7">
      <w:rPr>
        <w:noProof/>
      </w:rPr>
      <w:t>eq11985.docx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D3DE7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433701" w:rsidRDefault="00433701" w:rsidP="0043370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D3DE7">
      <w:rPr>
        <w:noProof/>
      </w:rPr>
      <w:t>eq11985.docx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D3DE7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3D" w:rsidRDefault="002C7B3D">
      <w:pPr>
        <w:spacing w:line="240" w:lineRule="auto"/>
      </w:pPr>
      <w:r>
        <w:separator/>
      </w:r>
    </w:p>
  </w:footnote>
  <w:footnote w:type="continuationSeparator" w:id="0">
    <w:p w:rsidR="002C7B3D" w:rsidRDefault="002C7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8D3DE7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FC"/>
    <w:rsid w:val="000D3F67"/>
    <w:rsid w:val="001057BD"/>
    <w:rsid w:val="001902FC"/>
    <w:rsid w:val="001A4BED"/>
    <w:rsid w:val="00205211"/>
    <w:rsid w:val="002623D0"/>
    <w:rsid w:val="002A1E3D"/>
    <w:rsid w:val="002B772D"/>
    <w:rsid w:val="002C7B3D"/>
    <w:rsid w:val="003114B9"/>
    <w:rsid w:val="003273F1"/>
    <w:rsid w:val="0035125E"/>
    <w:rsid w:val="00423816"/>
    <w:rsid w:val="00433701"/>
    <w:rsid w:val="004A68AB"/>
    <w:rsid w:val="00505068"/>
    <w:rsid w:val="00545F85"/>
    <w:rsid w:val="005B2AEB"/>
    <w:rsid w:val="00720496"/>
    <w:rsid w:val="00723EF8"/>
    <w:rsid w:val="0078182C"/>
    <w:rsid w:val="00885B74"/>
    <w:rsid w:val="008D3DE7"/>
    <w:rsid w:val="00910EF7"/>
    <w:rsid w:val="00997F4C"/>
    <w:rsid w:val="00A82E08"/>
    <w:rsid w:val="00AA344E"/>
    <w:rsid w:val="00B07D98"/>
    <w:rsid w:val="00B27BC1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97BD9-47EC-4879-A901-6AF879AD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2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6BAC3BCC224563976449B505C60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579253-8C92-44DB-BDD4-5C7055E27041}"/>
      </w:docPartPr>
      <w:docPartBody>
        <w:p w:rsidR="00E90462" w:rsidRDefault="00E90462">
          <w:pPr>
            <w:pStyle w:val="DC6BAC3BCC224563976449B505C60A7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62"/>
    <w:rsid w:val="00B0722E"/>
    <w:rsid w:val="00E9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C6BAC3BCC224563976449B505C60A72">
    <w:name w:val="DC6BAC3BCC224563976449B505C60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</dc:description>
  <cp:lastModifiedBy>Кучерова О.М.</cp:lastModifiedBy>
  <cp:revision>4</cp:revision>
  <cp:lastPrinted>2026-07-23T15:58:00Z</cp:lastPrinted>
  <dcterms:created xsi:type="dcterms:W3CDTF">2026-07-23T08:47:00Z</dcterms:created>
  <dcterms:modified xsi:type="dcterms:W3CDTF">2026-07-24T08:09:00Z</dcterms:modified>
</cp:coreProperties>
</file>