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B19EA3EC91C439EA781DD16BD9E027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C53AB" w:rsidRDefault="00545F85" w:rsidP="003C53A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B19EA3EC91C439EA781DD16BD9E027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C53AB" w:rsidRDefault="003C53AB" w:rsidP="003C53AB">
      <w:pPr>
        <w:pStyle w:val="1"/>
      </w:pPr>
      <w:r w:rsidRPr="003C53AB">
        <w:t xml:space="preserve">О Федеральном законе "О внесении изменения </w:t>
      </w:r>
    </w:p>
    <w:p w:rsidR="003C53AB" w:rsidRPr="003C53AB" w:rsidRDefault="003C53AB" w:rsidP="003C53AB">
      <w:pPr>
        <w:pStyle w:val="2"/>
      </w:pPr>
      <w:r w:rsidRPr="003C53AB">
        <w:t>в статью 3 Семейного кодекса Российской Федерации"</w:t>
      </w:r>
    </w:p>
    <w:p w:rsidR="003C53AB" w:rsidRDefault="003C53AB" w:rsidP="003C53AB">
      <w:pPr>
        <w:pStyle w:val="2"/>
      </w:pPr>
    </w:p>
    <w:p w:rsidR="003C53AB" w:rsidRDefault="003C53AB" w:rsidP="003C53AB">
      <w:pPr>
        <w:pStyle w:val="2"/>
      </w:pPr>
    </w:p>
    <w:p w:rsidR="003C53AB" w:rsidRPr="003C53AB" w:rsidRDefault="003C53AB" w:rsidP="003C53AB">
      <w:pPr>
        <w:pStyle w:val="2"/>
      </w:pPr>
    </w:p>
    <w:p w:rsidR="003C53AB" w:rsidRDefault="003C53AB">
      <w:r w:rsidRPr="003C53AB">
        <w:t>Рассмотрев принятый Государственной Думой Федерального Собрания Российской Федерации 17 марта 2026 года Федеральный закон "О внесении изменения в статью 3 Семейного кодекса Российской Федерации", в соответствии с</w:t>
      </w:r>
      <w:r>
        <w:t xml:space="preserve"> </w:t>
      </w:r>
      <w:r w:rsidRPr="003C53AB">
        <w:t xml:space="preserve">частью 4 </w:t>
      </w:r>
      <w:r>
        <w:br/>
      </w:r>
      <w:r w:rsidRPr="003C53AB">
        <w:t xml:space="preserve">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3C53AB" w:rsidRDefault="003C53AB"/>
    <w:p w:rsidR="003C53AB" w:rsidRPr="003C53AB" w:rsidRDefault="003C53AB" w:rsidP="003C53AB">
      <w:r w:rsidRPr="003C53AB">
        <w:t xml:space="preserve">1. Одобрить Федеральный закон </w:t>
      </w:r>
      <w:r>
        <w:t xml:space="preserve">"О внесении изменения </w:t>
      </w:r>
      <w:r>
        <w:br/>
        <w:t xml:space="preserve">в статью </w:t>
      </w:r>
      <w:r w:rsidRPr="003C53AB">
        <w:t>3 Семейного кодекса Российской Федерации".</w:t>
      </w:r>
    </w:p>
    <w:p w:rsidR="003C53AB" w:rsidRPr="003C53AB" w:rsidRDefault="003C53AB" w:rsidP="003C53AB">
      <w:r w:rsidRPr="003C53AB">
        <w:t>2. Настоящее постановление вступает в силу со дня его принятия.</w:t>
      </w:r>
    </w:p>
    <w:p w:rsidR="003C53AB" w:rsidRPr="003C53AB" w:rsidRDefault="003C53AB" w:rsidP="003C53AB"/>
    <w:p w:rsidR="003C53AB" w:rsidRPr="003C53AB" w:rsidRDefault="003C53AB" w:rsidP="003C53AB"/>
    <w:p w:rsidR="00545F85" w:rsidRDefault="00545F85" w:rsidP="00545F85"/>
    <w:p w:rsidR="00260918" w:rsidRDefault="00260918" w:rsidP="0034098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3C53AB" w:rsidRDefault="003C53AB" w:rsidP="00C74F19">
      <w:pPr>
        <w:pStyle w:val="ac"/>
      </w:pPr>
    </w:p>
    <w:p w:rsidR="00545F85" w:rsidRDefault="00545F85" w:rsidP="00545F85">
      <w:pPr>
        <w:pStyle w:val="ac"/>
      </w:pPr>
    </w:p>
    <w:p w:rsidR="00340983" w:rsidRDefault="00340983" w:rsidP="00545F85">
      <w:pPr>
        <w:pStyle w:val="ac"/>
      </w:pPr>
    </w:p>
    <w:p w:rsidR="00340983" w:rsidRDefault="00340983" w:rsidP="00340983">
      <w:pPr>
        <w:pStyle w:val="ac"/>
      </w:pPr>
      <w:r>
        <w:t>Москва</w:t>
      </w:r>
    </w:p>
    <w:p w:rsidR="00340983" w:rsidRDefault="00340983" w:rsidP="00340983">
      <w:pPr>
        <w:pStyle w:val="ac"/>
      </w:pPr>
      <w:r>
        <w:t>18 марта 2026 года</w:t>
      </w:r>
    </w:p>
    <w:p w:rsidR="00545F85" w:rsidRDefault="00340983" w:rsidP="00340983">
      <w:pPr>
        <w:pStyle w:val="ac"/>
      </w:pPr>
      <w:r>
        <w:t>№ 8</w:t>
      </w:r>
      <w:r>
        <w:rPr>
          <w:lang w:val="en-US"/>
        </w:rPr>
        <w:t>8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607" w:rsidRDefault="00414607">
      <w:pPr>
        <w:spacing w:line="240" w:lineRule="auto"/>
      </w:pPr>
      <w:r>
        <w:separator/>
      </w:r>
    </w:p>
  </w:endnote>
  <w:endnote w:type="continuationSeparator" w:id="0">
    <w:p w:rsidR="00414607" w:rsidRDefault="004146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3998B8DD-BB80-43FC-B84C-F537ED92370E}"/>
    <w:embedBold r:id="rId2" w:fontKey="{26C76DFC-30B1-4B93-9BE4-F1D157ED682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611A8F6-4A11-479C-BD4F-3F451BCCEF6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6091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40983">
      <w:rPr>
        <w:noProof/>
      </w:rPr>
      <w:t>zo7489.docx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D40A3">
      <w:rPr>
        <w:noProof/>
      </w:rPr>
      <w:t>18.03.26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40983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60918" w:rsidRDefault="00260918" w:rsidP="0026091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40983">
      <w:rPr>
        <w:noProof/>
      </w:rPr>
      <w:t>zo7489.docx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4098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607" w:rsidRDefault="00414607">
      <w:pPr>
        <w:spacing w:line="240" w:lineRule="auto"/>
      </w:pPr>
      <w:r>
        <w:separator/>
      </w:r>
    </w:p>
  </w:footnote>
  <w:footnote w:type="continuationSeparator" w:id="0">
    <w:p w:rsidR="00414607" w:rsidRDefault="004146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4098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6A4"/>
    <w:rsid w:val="000D3F67"/>
    <w:rsid w:val="001057BD"/>
    <w:rsid w:val="00205211"/>
    <w:rsid w:val="00260918"/>
    <w:rsid w:val="002623D0"/>
    <w:rsid w:val="002A1E3D"/>
    <w:rsid w:val="002B772D"/>
    <w:rsid w:val="003114B9"/>
    <w:rsid w:val="003273F1"/>
    <w:rsid w:val="00340983"/>
    <w:rsid w:val="0035125E"/>
    <w:rsid w:val="003C53AB"/>
    <w:rsid w:val="00414607"/>
    <w:rsid w:val="00423816"/>
    <w:rsid w:val="004A68AB"/>
    <w:rsid w:val="00505068"/>
    <w:rsid w:val="00545F85"/>
    <w:rsid w:val="005B2AEB"/>
    <w:rsid w:val="00720496"/>
    <w:rsid w:val="00723EF8"/>
    <w:rsid w:val="0078182C"/>
    <w:rsid w:val="007D40A3"/>
    <w:rsid w:val="00885B74"/>
    <w:rsid w:val="00910EF7"/>
    <w:rsid w:val="00964A94"/>
    <w:rsid w:val="00997F4C"/>
    <w:rsid w:val="00A82E08"/>
    <w:rsid w:val="00AA344E"/>
    <w:rsid w:val="00AD16A4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E6FF1C-3F10-4429-BD3E-06A529F0E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4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B19EA3EC91C439EA781DD16BD9E02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D82A6B-5461-4A62-8C77-884D30C27EFD}"/>
      </w:docPartPr>
      <w:docPartBody>
        <w:p w:rsidR="004E7F0B" w:rsidRDefault="004E7F0B">
          <w:pPr>
            <w:pStyle w:val="2B19EA3EC91C439EA781DD16BD9E027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F0B"/>
    <w:rsid w:val="004E7F0B"/>
    <w:rsid w:val="00CA7241"/>
    <w:rsid w:val="00F7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B19EA3EC91C439EA781DD16BD9E0275">
    <w:name w:val="2B19EA3EC91C439EA781DD16BD9E027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ZO17.03.2026 DE17.03.2026 </dc:description>
  <cp:lastModifiedBy>sf</cp:lastModifiedBy>
  <cp:revision>4</cp:revision>
  <cp:lastPrinted>2026-03-17T16:25:00Z</cp:lastPrinted>
  <dcterms:created xsi:type="dcterms:W3CDTF">2026-03-17T07:11:00Z</dcterms:created>
  <dcterms:modified xsi:type="dcterms:W3CDTF">2026-03-18T07:05:00Z</dcterms:modified>
</cp:coreProperties>
</file>