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5CA0F41409844BA8ACE7E19C8D14A599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EF206D" w:rsidRDefault="00545F85" w:rsidP="00EF206D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5CA0F41409844BA8ACE7E19C8D14A599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F206D" w:rsidRDefault="00EF206D" w:rsidP="00EF206D">
      <w:pPr>
        <w:pStyle w:val="1"/>
      </w:pPr>
      <w:r>
        <w:t xml:space="preserve">О Федеральном </w:t>
      </w:r>
      <w:r>
        <w:rPr>
          <w:szCs w:val="28"/>
        </w:rPr>
        <w:t xml:space="preserve">законе </w:t>
      </w:r>
      <w:r>
        <w:t xml:space="preserve">"О внесении изменения </w:t>
      </w:r>
    </w:p>
    <w:p w:rsidR="00EF206D" w:rsidRDefault="00EF206D" w:rsidP="00EF206D">
      <w:pPr>
        <w:pStyle w:val="2"/>
      </w:pPr>
      <w:r>
        <w:t xml:space="preserve">в статью 7 Федерального закона "О государственно-частном партнерстве, </w:t>
      </w:r>
      <w:proofErr w:type="spellStart"/>
      <w:r>
        <w:t>муниципально</w:t>
      </w:r>
      <w:proofErr w:type="spellEnd"/>
      <w:r>
        <w:t xml:space="preserve">-частном партнерстве </w:t>
      </w:r>
    </w:p>
    <w:p w:rsidR="00EF206D" w:rsidRDefault="00EF206D" w:rsidP="00EF206D">
      <w:pPr>
        <w:pStyle w:val="2"/>
      </w:pPr>
      <w:r>
        <w:t xml:space="preserve">в Российской Федерации и внесении изменений </w:t>
      </w:r>
      <w:proofErr w:type="gramStart"/>
      <w:r>
        <w:t>в</w:t>
      </w:r>
      <w:proofErr w:type="gramEnd"/>
      <w:r>
        <w:t xml:space="preserve"> отдельные</w:t>
      </w:r>
    </w:p>
    <w:p w:rsidR="00EF206D" w:rsidRDefault="00EF206D" w:rsidP="00EF206D">
      <w:pPr>
        <w:pStyle w:val="2"/>
      </w:pPr>
      <w:r>
        <w:t>законодательные акты Российской Федерации"</w:t>
      </w:r>
    </w:p>
    <w:p w:rsidR="00EF206D" w:rsidRDefault="00EF206D" w:rsidP="00EF206D">
      <w:pPr>
        <w:pStyle w:val="2"/>
      </w:pPr>
    </w:p>
    <w:p w:rsidR="00EF206D" w:rsidRDefault="00EF206D" w:rsidP="00EF206D">
      <w:pPr>
        <w:pStyle w:val="2"/>
      </w:pPr>
    </w:p>
    <w:p w:rsidR="00EF206D" w:rsidRDefault="00EF206D" w:rsidP="00EF206D">
      <w:pPr>
        <w:pStyle w:val="2"/>
      </w:pPr>
    </w:p>
    <w:p w:rsidR="00EF206D" w:rsidRDefault="00EF206D">
      <w:r>
        <w:t xml:space="preserve">Рассмотрев </w:t>
      </w:r>
      <w:proofErr w:type="gramStart"/>
      <w:r>
        <w:t>принятый</w:t>
      </w:r>
      <w:proofErr w:type="gramEnd"/>
      <w:r>
        <w:t xml:space="preserve"> Государственной Думой Федерального Собрания Российской Федерации 17 декабря 2021 года Федеральный закон</w:t>
      </w:r>
      <w:r>
        <w:rPr>
          <w:bCs/>
          <w:spacing w:val="-4"/>
        </w:rPr>
        <w:t xml:space="preserve"> </w:t>
      </w:r>
      <w:r>
        <w:t xml:space="preserve">"О внесении изменения в статью 7 Федерального закона "О государственно-частном партнерстве, </w:t>
      </w:r>
      <w:proofErr w:type="spellStart"/>
      <w:r>
        <w:t>муниципально</w:t>
      </w:r>
      <w:proofErr w:type="spellEnd"/>
      <w:r>
        <w:t xml:space="preserve">-частном партнерстве в Российской Федерации и внесении изменений в отдельные законодательные акты Российской Федерации", в соответствии с частью 4 статьи 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EF206D" w:rsidRDefault="00EF206D"/>
    <w:p w:rsidR="00EF206D" w:rsidRDefault="00EF206D" w:rsidP="00EF206D">
      <w:r>
        <w:t>1. Одобрить Федеральный закон</w:t>
      </w:r>
      <w:r>
        <w:rPr>
          <w:bCs/>
          <w:spacing w:val="-4"/>
        </w:rPr>
        <w:t xml:space="preserve"> </w:t>
      </w:r>
      <w:r>
        <w:t xml:space="preserve">"О внесении изменения в статью 7 Федерального закона "О государственно-частном партнерстве, </w:t>
      </w:r>
      <w:proofErr w:type="spellStart"/>
      <w:r>
        <w:t>муниципально</w:t>
      </w:r>
      <w:proofErr w:type="spellEnd"/>
      <w:r>
        <w:t>-частном партнерстве в Российской Федерации и внесении изменений в отдельные законодательные акты Российской Федерации".</w:t>
      </w:r>
    </w:p>
    <w:p w:rsidR="00EF206D" w:rsidRDefault="00EF206D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EF206D" w:rsidRDefault="00EF206D" w:rsidP="00EF206D">
      <w:r>
        <w:lastRenderedPageBreak/>
        <w:t>2. Настоящее постановление вступает в силу со дня его принятия.</w:t>
      </w:r>
    </w:p>
    <w:p w:rsidR="00EF206D" w:rsidRDefault="00EF206D" w:rsidP="00EF206D"/>
    <w:p w:rsidR="00EF206D" w:rsidRDefault="00EF206D" w:rsidP="00EF206D"/>
    <w:p w:rsidR="00EF206D" w:rsidRDefault="00EF206D" w:rsidP="00EF206D"/>
    <w:p w:rsidR="00EF206D" w:rsidRDefault="00EF206D" w:rsidP="00BB4D0D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9266E1">
        <w:t>В.И. МАТВИЕНКО</w:t>
      </w:r>
    </w:p>
    <w:p w:rsidR="009266E1" w:rsidRDefault="009266E1">
      <w:pPr>
        <w:pStyle w:val="ac"/>
        <w:rPr>
          <w:lang w:val="en-US"/>
        </w:rPr>
      </w:pPr>
    </w:p>
    <w:p w:rsidR="00BB4D0D" w:rsidRDefault="00BB4D0D">
      <w:pPr>
        <w:pStyle w:val="ac"/>
        <w:rPr>
          <w:lang w:val="en-US"/>
        </w:rPr>
      </w:pPr>
    </w:p>
    <w:p w:rsidR="00BB4D0D" w:rsidRDefault="00BB4D0D">
      <w:pPr>
        <w:pStyle w:val="ac"/>
        <w:rPr>
          <w:lang w:val="en-US"/>
        </w:rPr>
      </w:pPr>
    </w:p>
    <w:p w:rsidR="00BB4D0D" w:rsidRDefault="00BB4D0D" w:rsidP="00BB4D0D">
      <w:pPr>
        <w:pStyle w:val="ac"/>
      </w:pPr>
      <w:r>
        <w:t>Москва</w:t>
      </w:r>
    </w:p>
    <w:p w:rsidR="00BB4D0D" w:rsidRDefault="00BB4D0D" w:rsidP="00BB4D0D">
      <w:pPr>
        <w:pStyle w:val="ac"/>
      </w:pPr>
      <w:r>
        <w:t>24 декабря 2021 года</w:t>
      </w:r>
    </w:p>
    <w:p w:rsidR="00BB4D0D" w:rsidRDefault="00BB4D0D" w:rsidP="00BB4D0D">
      <w:pPr>
        <w:pStyle w:val="ac"/>
      </w:pPr>
      <w:r>
        <w:t>№ 5</w:t>
      </w:r>
      <w:r>
        <w:rPr>
          <w:lang w:val="en-US"/>
        </w:rPr>
        <w:t>95</w:t>
      </w:r>
      <w:r>
        <w:t>-СФ</w:t>
      </w:r>
    </w:p>
    <w:sectPr w:rsidR="00BB4D0D" w:rsidSect="00B30B27">
      <w:headerReference w:type="default" r:id="rId8"/>
      <w:footerReference w:type="default" r:id="rId9"/>
      <w:footerReference w:type="first" r:id="rId10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1414" w:rsidRDefault="00711414">
      <w:pPr>
        <w:spacing w:line="240" w:lineRule="auto"/>
      </w:pPr>
      <w:r>
        <w:separator/>
      </w:r>
    </w:p>
  </w:endnote>
  <w:endnote w:type="continuationSeparator" w:id="0">
    <w:p w:rsidR="00711414" w:rsidRDefault="0071141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E2CC3C71-D6E5-4A84-AB8B-E5786B56CCC7}"/>
    <w:embedBold r:id="rId2" w:fontKey="{5B51F8A7-9E20-455C-8576-CA60F78383E6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82B434A-2546-44EF-A148-AC928498EC46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9266E1" w:rsidRDefault="00A94658" w:rsidP="009266E1">
    <w:pPr>
      <w:pStyle w:val="a9"/>
    </w:pPr>
    <w:fldSimple w:instr=" FILENAME  \* MERGEFORMAT ">
      <w:r w:rsidR="00BB4D0D">
        <w:rPr>
          <w:noProof/>
        </w:rPr>
        <w:t>rt7786.docx</w:t>
      </w:r>
    </w:fldSimple>
    <w:r w:rsidR="009266E1">
      <w:t xml:space="preserve">   </w:t>
    </w:r>
    <w:fldSimple w:instr=" USERINITIALS  \* MERGEFORMAT ">
      <w:r w:rsidR="00BB4D0D">
        <w:rPr>
          <w:noProof/>
        </w:rPr>
        <w:t>645</w:t>
      </w:r>
    </w:fldSimple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9266E1" w:rsidRDefault="00A94658" w:rsidP="009266E1">
    <w:pPr>
      <w:pStyle w:val="a9"/>
    </w:pPr>
    <w:fldSimple w:instr=" FILENAME  \* MERGEFORMAT ">
      <w:r w:rsidR="00BB4D0D">
        <w:rPr>
          <w:noProof/>
        </w:rPr>
        <w:t>rt7786.docx</w:t>
      </w:r>
    </w:fldSimple>
    <w:r w:rsidR="009266E1">
      <w:t xml:space="preserve">   </w:t>
    </w:r>
    <w:fldSimple w:instr=" USERINITIALS  \* MERGEFORMAT ">
      <w:r w:rsidR="00BB4D0D">
        <w:rPr>
          <w:noProof/>
        </w:rPr>
        <w:t>645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1414" w:rsidRDefault="00711414">
      <w:pPr>
        <w:spacing w:line="240" w:lineRule="auto"/>
      </w:pPr>
      <w:r>
        <w:separator/>
      </w:r>
    </w:p>
  </w:footnote>
  <w:footnote w:type="continuationSeparator" w:id="0">
    <w:p w:rsidR="00711414" w:rsidRDefault="0071141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F4033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604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11414"/>
    <w:rsid w:val="00720496"/>
    <w:rsid w:val="00723EF8"/>
    <w:rsid w:val="0078182C"/>
    <w:rsid w:val="00885B74"/>
    <w:rsid w:val="00910EF7"/>
    <w:rsid w:val="009266E1"/>
    <w:rsid w:val="00997F4C"/>
    <w:rsid w:val="00A82E08"/>
    <w:rsid w:val="00A94658"/>
    <w:rsid w:val="00AA344E"/>
    <w:rsid w:val="00AE30CF"/>
    <w:rsid w:val="00B07D98"/>
    <w:rsid w:val="00B30B27"/>
    <w:rsid w:val="00B33546"/>
    <w:rsid w:val="00B67711"/>
    <w:rsid w:val="00BB4D0D"/>
    <w:rsid w:val="00CF27C2"/>
    <w:rsid w:val="00CF4033"/>
    <w:rsid w:val="00CF731B"/>
    <w:rsid w:val="00D85604"/>
    <w:rsid w:val="00DA769E"/>
    <w:rsid w:val="00E02685"/>
    <w:rsid w:val="00EF206D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5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7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CA0F41409844BA8ACE7E19C8D14A59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0E58DC-EABC-4B2B-BDFE-6DDCB7B5EF72}"/>
      </w:docPartPr>
      <w:docPartBody>
        <w:p w:rsidR="001F6FE7" w:rsidRDefault="001F6FE7">
          <w:pPr>
            <w:pStyle w:val="5CA0F41409844BA8ACE7E19C8D14A599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FE7"/>
    <w:rsid w:val="000E6879"/>
    <w:rsid w:val="001F6FE7"/>
    <w:rsid w:val="0046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5CA0F41409844BA8ACE7E19C8D14A599">
    <w:name w:val="5CA0F41409844BA8ACE7E19C8D14A599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5CA0F41409844BA8ACE7E19C8D14A599">
    <w:name w:val="5CA0F41409844BA8ACE7E19C8D14A59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2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Сиваченко+</dc:creator>
  <cp:keywords/>
  <dc:description>RT21.12.2021 WS21.12.2021 SA21.12.2021 </dc:description>
  <cp:lastModifiedBy>Алексеева Е.С.</cp:lastModifiedBy>
  <cp:revision>5</cp:revision>
  <cp:lastPrinted>2021-12-23T07:02:00Z</cp:lastPrinted>
  <dcterms:created xsi:type="dcterms:W3CDTF">2021-12-21T13:43:00Z</dcterms:created>
  <dcterms:modified xsi:type="dcterms:W3CDTF">2021-12-23T07:20:00Z</dcterms:modified>
</cp:coreProperties>
</file>