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04D8D8D2613B4A81BEC4D55779673EC6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CD6628" w:rsidRPr="00CD6628" w:rsidRDefault="00CD6628" w:rsidP="00CF27C2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04D8D8D2613B4A81BEC4D55779673EC6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CD6628" w:rsidRDefault="00CD6628" w:rsidP="00CD6628">
      <w:pPr>
        <w:pStyle w:val="1"/>
      </w:pPr>
      <w:r>
        <w:t>О Федеральном законе "О ратификации Соглашения</w:t>
      </w:r>
    </w:p>
    <w:p w:rsidR="00CD6628" w:rsidRDefault="00CD6628" w:rsidP="00CD6628">
      <w:pPr>
        <w:pStyle w:val="2"/>
      </w:pPr>
      <w:r>
        <w:t>об основах отношений между Российской Федерацией</w:t>
      </w:r>
    </w:p>
    <w:p w:rsidR="00CD6628" w:rsidRDefault="00CD6628" w:rsidP="00CD6628">
      <w:pPr>
        <w:pStyle w:val="2"/>
      </w:pPr>
      <w:r>
        <w:t>и Республикой Мали"</w:t>
      </w:r>
    </w:p>
    <w:p w:rsidR="00CD6628" w:rsidRDefault="00CD6628" w:rsidP="00CD6628">
      <w:pPr>
        <w:pStyle w:val="2"/>
      </w:pPr>
    </w:p>
    <w:p w:rsidR="00CD6628" w:rsidRDefault="00CD6628" w:rsidP="00CD6628">
      <w:pPr>
        <w:pStyle w:val="2"/>
        <w:rPr>
          <w:bCs/>
        </w:rPr>
      </w:pPr>
    </w:p>
    <w:p w:rsidR="00CD6628" w:rsidRDefault="00CD6628" w:rsidP="00CD6628">
      <w:pPr>
        <w:pStyle w:val="2"/>
        <w:rPr>
          <w:bCs/>
        </w:rPr>
      </w:pPr>
    </w:p>
    <w:p w:rsidR="00CD6628" w:rsidRDefault="00CD6628">
      <w:r>
        <w:t xml:space="preserve">Рассмотрев принятый Государственной Думой Федерального Собрания Российской Федерации 16 декабря 2025 года Федеральный закон "О ратификации Соглашения об основах отношений между Российской Федерацией и Республикой Мали" </w:t>
      </w:r>
      <w:r>
        <w:br/>
        <w:t xml:space="preserve">в соответствии со статьей 106 Конституции Российской Федерации, Совет Федерации Федерального Собрания Российской </w:t>
      </w:r>
      <w:proofErr w:type="gramStart"/>
      <w:r>
        <w:t xml:space="preserve">Федерации  </w:t>
      </w:r>
      <w:r w:rsidRPr="00B51544">
        <w:rPr>
          <w:b/>
          <w:spacing w:val="60"/>
          <w:szCs w:val="28"/>
        </w:rPr>
        <w:t>постановляет</w:t>
      </w:r>
      <w:proofErr w:type="gramEnd"/>
      <w:r>
        <w:t>:</w:t>
      </w:r>
    </w:p>
    <w:p w:rsidR="00CD6628" w:rsidRDefault="00CD6628"/>
    <w:p w:rsidR="00CD6628" w:rsidRDefault="00CD6628" w:rsidP="00CD6628">
      <w:r>
        <w:t>1. Одобрить Федеральный закон "О ратификации Соглашения об основах отношений между Российской Федерацией и Республикой Мали".</w:t>
      </w:r>
    </w:p>
    <w:p w:rsidR="00CD6628" w:rsidRDefault="00CD6628" w:rsidP="00CD6628">
      <w:pPr>
        <w:rPr>
          <w:rFonts w:cs="Arial"/>
        </w:rPr>
      </w:pPr>
      <w:r>
        <w:rPr>
          <w:rFonts w:cs="Arial"/>
        </w:rPr>
        <w:t>2. Настоящее постановление вступает в силу со дня его принятия.</w:t>
      </w:r>
    </w:p>
    <w:p w:rsidR="00CD6628" w:rsidRDefault="00CD6628" w:rsidP="00CD6628">
      <w:pPr>
        <w:rPr>
          <w:rFonts w:cs="Arial"/>
          <w:szCs w:val="24"/>
        </w:rPr>
      </w:pPr>
    </w:p>
    <w:p w:rsidR="00CD6628" w:rsidRDefault="00CD6628" w:rsidP="00CD6628">
      <w:pPr>
        <w:rPr>
          <w:rFonts w:cs="Arial"/>
          <w:szCs w:val="24"/>
        </w:rPr>
      </w:pPr>
    </w:p>
    <w:p w:rsidR="00CD6628" w:rsidRDefault="00CD6628" w:rsidP="00CD6628">
      <w:pPr>
        <w:rPr>
          <w:rFonts w:cs="Arial"/>
          <w:szCs w:val="24"/>
        </w:rPr>
      </w:pPr>
    </w:p>
    <w:p w:rsidR="00F61FF8" w:rsidRDefault="00F61FF8" w:rsidP="00085239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</w:r>
      <w:proofErr w:type="spellStart"/>
      <w:r>
        <w:t>В.И</w:t>
      </w:r>
      <w:proofErr w:type="spellEnd"/>
      <w:r>
        <w:t>. МАТВИЕНКО</w:t>
      </w:r>
    </w:p>
    <w:p w:rsidR="00CD6628" w:rsidRDefault="00CD6628" w:rsidP="00CD6628">
      <w:pPr>
        <w:pStyle w:val="ac"/>
      </w:pPr>
    </w:p>
    <w:p w:rsidR="00085239" w:rsidRDefault="00085239">
      <w:pPr>
        <w:pStyle w:val="af"/>
      </w:pPr>
      <w:r>
        <w:t>Москва</w:t>
      </w:r>
    </w:p>
    <w:p w:rsidR="00085239" w:rsidRDefault="00085239">
      <w:pPr>
        <w:pStyle w:val="af"/>
      </w:pPr>
      <w:r>
        <w:t>19 декабря 2025 года</w:t>
      </w:r>
      <w:r>
        <w:br/>
        <w:t>№ 583-СФ</w:t>
      </w:r>
    </w:p>
    <w:sectPr w:rsidR="00085239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75367" w:rsidRDefault="00A75367">
      <w:pPr>
        <w:spacing w:line="240" w:lineRule="auto"/>
      </w:pPr>
      <w:r>
        <w:separator/>
      </w:r>
    </w:p>
  </w:endnote>
  <w:endnote w:type="continuationSeparator" w:id="0">
    <w:p w:rsidR="00A75367" w:rsidRDefault="00A7536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C1E6A50B-9ED2-46D2-BFAF-8F357B6F9ED4}"/>
    <w:embedBold r:id="rId2" w:fontKey="{57C2EB90-A3F1-4DD1-AC3B-8B03E2D90615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16AB89CE-86DC-406E-9FA4-8ED22BBA8D39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F61FF8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085239">
      <w:rPr>
        <w:noProof/>
      </w:rPr>
      <w:t>ss3048.docx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C45747">
      <w:rPr>
        <w:noProof/>
      </w:rPr>
      <w:t>18.12.25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085239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F61FF8" w:rsidRDefault="00F61FF8" w:rsidP="00F61FF8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085239">
      <w:rPr>
        <w:noProof/>
      </w:rPr>
      <w:t>ss3048.docx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085239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75367" w:rsidRDefault="00A75367">
      <w:pPr>
        <w:spacing w:line="240" w:lineRule="auto"/>
      </w:pPr>
      <w:r>
        <w:separator/>
      </w:r>
    </w:p>
  </w:footnote>
  <w:footnote w:type="continuationSeparator" w:id="0">
    <w:p w:rsidR="00A75367" w:rsidRDefault="00A7536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085239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51A5"/>
    <w:rsid w:val="0002208E"/>
    <w:rsid w:val="00085239"/>
    <w:rsid w:val="000D3F67"/>
    <w:rsid w:val="001057BD"/>
    <w:rsid w:val="00205211"/>
    <w:rsid w:val="002623D0"/>
    <w:rsid w:val="002A1E3D"/>
    <w:rsid w:val="002B772D"/>
    <w:rsid w:val="003114B9"/>
    <w:rsid w:val="003273F1"/>
    <w:rsid w:val="0035125E"/>
    <w:rsid w:val="004051A5"/>
    <w:rsid w:val="00423816"/>
    <w:rsid w:val="004A68AB"/>
    <w:rsid w:val="00505068"/>
    <w:rsid w:val="00545F85"/>
    <w:rsid w:val="005B2AEB"/>
    <w:rsid w:val="00720496"/>
    <w:rsid w:val="00723EF8"/>
    <w:rsid w:val="0078182C"/>
    <w:rsid w:val="00885B74"/>
    <w:rsid w:val="00910EF7"/>
    <w:rsid w:val="00997F4C"/>
    <w:rsid w:val="00A75367"/>
    <w:rsid w:val="00A82E08"/>
    <w:rsid w:val="00AA344E"/>
    <w:rsid w:val="00B07D98"/>
    <w:rsid w:val="00B30B27"/>
    <w:rsid w:val="00B33546"/>
    <w:rsid w:val="00B67711"/>
    <w:rsid w:val="00C45747"/>
    <w:rsid w:val="00CD6628"/>
    <w:rsid w:val="00CF27C2"/>
    <w:rsid w:val="00CF731B"/>
    <w:rsid w:val="00DA769E"/>
    <w:rsid w:val="00E02685"/>
    <w:rsid w:val="00F178A8"/>
    <w:rsid w:val="00F21BB0"/>
    <w:rsid w:val="00F61FF8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748FCCB-82B8-473F-9647-746A7651DB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  <w:style w:type="paragraph" w:styleId="af2">
    <w:name w:val="Body Text"/>
    <w:basedOn w:val="a"/>
    <w:link w:val="af3"/>
    <w:semiHidden/>
    <w:unhideWhenUsed/>
    <w:rsid w:val="00CD6628"/>
    <w:pPr>
      <w:overflowPunct/>
      <w:autoSpaceDE/>
      <w:autoSpaceDN/>
      <w:adjustRightInd/>
      <w:spacing w:line="240" w:lineRule="auto"/>
      <w:ind w:left="0" w:firstLine="0"/>
      <w:textAlignment w:val="auto"/>
    </w:pPr>
    <w:rPr>
      <w:rFonts w:ascii="Arial" w:hAnsi="Arial" w:cs="Arial"/>
      <w:szCs w:val="24"/>
    </w:rPr>
  </w:style>
  <w:style w:type="character" w:customStyle="1" w:styleId="af3">
    <w:name w:val="Основной текст Знак"/>
    <w:basedOn w:val="a0"/>
    <w:link w:val="af2"/>
    <w:semiHidden/>
    <w:rsid w:val="00CD6628"/>
    <w:rPr>
      <w:rFonts w:ascii="Arial" w:hAnsi="Arial" w:cs="Arial"/>
      <w:sz w:val="28"/>
      <w:szCs w:val="24"/>
      <w:lang w:eastAsia="ru-RU"/>
    </w:rPr>
  </w:style>
  <w:style w:type="paragraph" w:styleId="af4">
    <w:name w:val="Body Text Indent"/>
    <w:basedOn w:val="a"/>
    <w:link w:val="af5"/>
    <w:semiHidden/>
    <w:unhideWhenUsed/>
    <w:rsid w:val="00CD6628"/>
    <w:pPr>
      <w:overflowPunct/>
      <w:autoSpaceDE/>
      <w:autoSpaceDN/>
      <w:adjustRightInd/>
      <w:snapToGrid w:val="0"/>
      <w:spacing w:line="360" w:lineRule="auto"/>
      <w:ind w:left="0" w:firstLine="709"/>
      <w:textAlignment w:val="auto"/>
    </w:pPr>
    <w:rPr>
      <w:rFonts w:ascii="Arial" w:hAnsi="Arial"/>
      <w:b/>
      <w:bCs/>
      <w:szCs w:val="12"/>
    </w:rPr>
  </w:style>
  <w:style w:type="character" w:customStyle="1" w:styleId="af5">
    <w:name w:val="Основной текст с отступом Знак"/>
    <w:basedOn w:val="a0"/>
    <w:link w:val="af4"/>
    <w:semiHidden/>
    <w:rsid w:val="00CD6628"/>
    <w:rPr>
      <w:rFonts w:ascii="Arial" w:hAnsi="Arial" w:cs="Times New Roman"/>
      <w:b/>
      <w:bCs/>
      <w:sz w:val="28"/>
      <w:szCs w:val="12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89218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04D8D8D2613B4A81BEC4D55779673EC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529DB95-40B7-42F0-AA9D-07DD68FEBACC}"/>
      </w:docPartPr>
      <w:docPartBody>
        <w:p w:rsidR="000B191E" w:rsidRDefault="000B191E">
          <w:pPr>
            <w:pStyle w:val="04D8D8D2613B4A81BEC4D55779673EC6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191E"/>
    <w:rsid w:val="000B191E"/>
    <w:rsid w:val="00A018B2"/>
    <w:rsid w:val="00E30C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04D8D8D2613B4A81BEC4D55779673EC6">
    <w:name w:val="04D8D8D2613B4A81BEC4D55779673EC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5</TotalTime>
  <Pages>1</Pages>
  <Words>131</Words>
  <Characters>752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882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международным делам</dc:subject>
  <dc:creator>Заказчик - Крупкин+</dc:creator>
  <cp:keywords/>
  <dc:description>SS16.12.2025 ZO17.12.2025 </dc:description>
  <cp:lastModifiedBy>Жарков М.А.</cp:lastModifiedBy>
  <cp:revision>4</cp:revision>
  <cp:lastPrinted>2025-12-18T09:10:00Z</cp:lastPrinted>
  <dcterms:created xsi:type="dcterms:W3CDTF">2025-12-16T11:15:00Z</dcterms:created>
  <dcterms:modified xsi:type="dcterms:W3CDTF">2025-12-18T13:23:00Z</dcterms:modified>
</cp:coreProperties>
</file>