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3AB7126FB30456BB18F86B965A731E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A40AE" w:rsidRDefault="00545F85" w:rsidP="00EA40A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3AB7126FB30456BB18F86B965A731E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A40AE" w:rsidRDefault="00EA40AE" w:rsidP="00EA40AE">
      <w:pPr>
        <w:pStyle w:val="1"/>
      </w:pPr>
      <w:r w:rsidRPr="00EA40AE">
        <w:t xml:space="preserve">О Федеральном законе "О внесении изменений </w:t>
      </w:r>
    </w:p>
    <w:p w:rsidR="00EA40AE" w:rsidRDefault="00EA40AE" w:rsidP="00EA40AE">
      <w:pPr>
        <w:pStyle w:val="2"/>
      </w:pPr>
      <w:r w:rsidRPr="00EA40AE">
        <w:t xml:space="preserve">в Жилищный кодекс Российской Федерации </w:t>
      </w:r>
    </w:p>
    <w:p w:rsidR="00EA40AE" w:rsidRDefault="00EA40AE" w:rsidP="00EA40AE">
      <w:pPr>
        <w:pStyle w:val="2"/>
      </w:pPr>
      <w:r w:rsidRPr="00EA40AE">
        <w:t xml:space="preserve">и статью 20 Закона Российской Федерации </w:t>
      </w:r>
    </w:p>
    <w:p w:rsidR="00EA40AE" w:rsidRPr="00EA40AE" w:rsidRDefault="00EA40AE" w:rsidP="00EA40AE">
      <w:pPr>
        <w:pStyle w:val="2"/>
      </w:pPr>
      <w:r w:rsidRPr="00EA40AE">
        <w:t xml:space="preserve">"О статусе столицы Российской Федерации" </w:t>
      </w:r>
    </w:p>
    <w:p w:rsidR="00EA40AE" w:rsidRDefault="00EA40AE" w:rsidP="00EA40AE">
      <w:pPr>
        <w:pStyle w:val="2"/>
        <w:rPr>
          <w:lang w:val="en-US"/>
        </w:rPr>
      </w:pPr>
    </w:p>
    <w:p w:rsidR="002F7D17" w:rsidRPr="002F7D17" w:rsidRDefault="002F7D17" w:rsidP="00EA40AE">
      <w:pPr>
        <w:pStyle w:val="2"/>
        <w:rPr>
          <w:lang w:val="en-US"/>
        </w:rPr>
      </w:pPr>
    </w:p>
    <w:p w:rsidR="00EA40AE" w:rsidRPr="00EA40AE" w:rsidRDefault="00EA40AE" w:rsidP="00EA40AE">
      <w:pPr>
        <w:pStyle w:val="2"/>
      </w:pPr>
    </w:p>
    <w:p w:rsidR="00EA40AE" w:rsidRDefault="00EA40AE">
      <w:r w:rsidRPr="00EA40AE"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Жилищный кодекс Российской Федерации и статью 20 Закона Российской Федерации "О статусе столицы Российской Федерации", </w:t>
      </w:r>
      <w:r>
        <w:br/>
        <w:t xml:space="preserve">в соответствии с </w:t>
      </w:r>
      <w:r w:rsidRPr="00EA40AE">
        <w:t xml:space="preserve">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A40AE" w:rsidRDefault="00EA40AE"/>
    <w:p w:rsidR="00EA40AE" w:rsidRPr="00EA40AE" w:rsidRDefault="00EA40AE" w:rsidP="00EA40AE">
      <w:r w:rsidRPr="00EA40AE">
        <w:t xml:space="preserve">1. Одобрить Федеральный закон "О внесении изменений </w:t>
      </w:r>
      <w:bookmarkStart w:id="0" w:name="_GoBack"/>
      <w:bookmarkEnd w:id="0"/>
      <w:r>
        <w:br/>
      </w:r>
      <w:r w:rsidRPr="00EA40AE">
        <w:t>в Жилищный кодекс Российской Федерации и статью 20 Закона Российской Федерации "О статусе столицы Российской Федерации".</w:t>
      </w:r>
    </w:p>
    <w:p w:rsidR="00EA40AE" w:rsidRPr="00EA40AE" w:rsidRDefault="00EA40AE" w:rsidP="00EA40AE">
      <w:r w:rsidRPr="00EA40AE">
        <w:t>2. Настоящее постановление вступает в силу со дня его</w:t>
      </w:r>
      <w:r>
        <w:t xml:space="preserve"> </w:t>
      </w:r>
      <w:r w:rsidRPr="00EA40AE">
        <w:t>принятия.</w:t>
      </w:r>
    </w:p>
    <w:p w:rsidR="00EA40AE" w:rsidRDefault="00EA40AE" w:rsidP="00545F85"/>
    <w:p w:rsidR="00EA40AE" w:rsidRDefault="007D3C4F" w:rsidP="00357E0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57E05" w:rsidRDefault="00357E05" w:rsidP="00C87FBE">
      <w:pPr>
        <w:pStyle w:val="ac"/>
      </w:pPr>
    </w:p>
    <w:p w:rsidR="00357E05" w:rsidRDefault="00357E05" w:rsidP="00C87FBE">
      <w:pPr>
        <w:pStyle w:val="ac"/>
      </w:pPr>
      <w:r>
        <w:t>Москва</w:t>
      </w:r>
      <w:r>
        <w:br/>
        <w:t>19 декабря 202</w:t>
      </w:r>
      <w:r w:rsidR="00FA5932">
        <w:rPr>
          <w:lang w:val="en-US"/>
        </w:rPr>
        <w:t>5</w:t>
      </w:r>
      <w:r>
        <w:t xml:space="preserve"> года</w:t>
      </w:r>
    </w:p>
    <w:p w:rsidR="00357E05" w:rsidRPr="00357E05" w:rsidRDefault="00357E05" w:rsidP="00357E05">
      <w:pPr>
        <w:pStyle w:val="ac"/>
        <w:rPr>
          <w:b/>
        </w:rPr>
      </w:pPr>
      <w:r>
        <w:lastRenderedPageBreak/>
        <w:t>№ 600-СФ</w:t>
      </w:r>
    </w:p>
    <w:sectPr w:rsidR="00357E05" w:rsidRPr="00357E05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36D" w:rsidRDefault="00F9536D">
      <w:pPr>
        <w:spacing w:line="240" w:lineRule="auto"/>
      </w:pPr>
      <w:r>
        <w:separator/>
      </w:r>
    </w:p>
  </w:endnote>
  <w:endnote w:type="continuationSeparator" w:id="0">
    <w:p w:rsidR="00F9536D" w:rsidRDefault="00F953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9F95678-340C-4E51-9E1E-D5A359B394BF}"/>
    <w:embedBold r:id="rId2" w:fontKey="{5F474DA0-8487-4414-8D6E-6761E3D131A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A4D9637-5025-4E0E-94FE-AD66805F00D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7D3C4F" w:rsidRDefault="007D3C4F" w:rsidP="007D3C4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5932">
      <w:rPr>
        <w:noProof/>
      </w:rPr>
      <w:t>zo7284.docx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A593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7D3C4F" w:rsidRDefault="007D3C4F" w:rsidP="007D3C4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5932">
      <w:rPr>
        <w:noProof/>
      </w:rPr>
      <w:t>zo7284.docx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A593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36D" w:rsidRDefault="00F9536D">
      <w:pPr>
        <w:spacing w:line="240" w:lineRule="auto"/>
      </w:pPr>
      <w:r>
        <w:separator/>
      </w:r>
    </w:p>
  </w:footnote>
  <w:footnote w:type="continuationSeparator" w:id="0">
    <w:p w:rsidR="00F9536D" w:rsidRDefault="00F953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F7D1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9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335"/>
    <w:rsid w:val="000D3F67"/>
    <w:rsid w:val="001057BD"/>
    <w:rsid w:val="00205211"/>
    <w:rsid w:val="002623D0"/>
    <w:rsid w:val="002A1E3D"/>
    <w:rsid w:val="002B772D"/>
    <w:rsid w:val="002F7D17"/>
    <w:rsid w:val="003114B9"/>
    <w:rsid w:val="003273F1"/>
    <w:rsid w:val="0035125E"/>
    <w:rsid w:val="00357E05"/>
    <w:rsid w:val="00423816"/>
    <w:rsid w:val="004A68AB"/>
    <w:rsid w:val="00505068"/>
    <w:rsid w:val="00545F85"/>
    <w:rsid w:val="005B2AEB"/>
    <w:rsid w:val="00720496"/>
    <w:rsid w:val="00723EF8"/>
    <w:rsid w:val="0078182C"/>
    <w:rsid w:val="007D3C4F"/>
    <w:rsid w:val="00824627"/>
    <w:rsid w:val="00885B74"/>
    <w:rsid w:val="00910EF7"/>
    <w:rsid w:val="00997F4C"/>
    <w:rsid w:val="009C5FCB"/>
    <w:rsid w:val="00A82E08"/>
    <w:rsid w:val="00AA344E"/>
    <w:rsid w:val="00AE6EE9"/>
    <w:rsid w:val="00B07D98"/>
    <w:rsid w:val="00B30B27"/>
    <w:rsid w:val="00B33546"/>
    <w:rsid w:val="00B67711"/>
    <w:rsid w:val="00CF27C2"/>
    <w:rsid w:val="00CF731B"/>
    <w:rsid w:val="00D47335"/>
    <w:rsid w:val="00DA3E14"/>
    <w:rsid w:val="00DA769E"/>
    <w:rsid w:val="00E02685"/>
    <w:rsid w:val="00EA40AE"/>
    <w:rsid w:val="00F178A8"/>
    <w:rsid w:val="00F21BB0"/>
    <w:rsid w:val="00F9160B"/>
    <w:rsid w:val="00F9536D"/>
    <w:rsid w:val="00FA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5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3AB7126FB30456BB18F86B965A731E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BFF704D-5689-4A1E-ACBD-6C9A6D57E0D9}"/>
      </w:docPartPr>
      <w:docPartBody>
        <w:p w:rsidR="00C931FD" w:rsidRDefault="00C931FD">
          <w:pPr>
            <w:pStyle w:val="73AB7126FB30456BB18F86B965A731E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1FD"/>
    <w:rsid w:val="00126A61"/>
    <w:rsid w:val="003153F7"/>
    <w:rsid w:val="00C931FD"/>
    <w:rsid w:val="00E6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3AB7126FB30456BB18F86B965A731E6">
    <w:name w:val="73AB7126FB30456BB18F86B965A731E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3AB7126FB30456BB18F86B965A731E6">
    <w:name w:val="73AB7126FB30456BB18F86B965A731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Волкова+</dc:creator>
  <cp:keywords/>
  <dc:description>ZO17.12.2025 DE17.12.2025 AM18.12.2025 </dc:description>
  <cp:lastModifiedBy>user</cp:lastModifiedBy>
  <cp:revision>6</cp:revision>
  <cp:lastPrinted>2025-12-18T13:34:00Z</cp:lastPrinted>
  <dcterms:created xsi:type="dcterms:W3CDTF">2025-12-17T12:36:00Z</dcterms:created>
  <dcterms:modified xsi:type="dcterms:W3CDTF">2025-12-19T13:25:00Z</dcterms:modified>
</cp:coreProperties>
</file>