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D19B54EAF234A249C7AE01EC6F1730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14F5B" w:rsidRDefault="00545F85" w:rsidP="00DF4884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D19B54EAF234A249C7AE01EC6F1730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14F5B" w:rsidRDefault="00114F5B" w:rsidP="00114F5B">
      <w:pPr>
        <w:pStyle w:val="1"/>
      </w:pPr>
      <w:r>
        <w:t xml:space="preserve">О Федеральном законе </w:t>
      </w:r>
      <w:r w:rsidR="00DF4884">
        <w:t>"</w:t>
      </w:r>
      <w:r>
        <w:t xml:space="preserve">О внесении изменения </w:t>
      </w:r>
    </w:p>
    <w:p w:rsidR="00114F5B" w:rsidRDefault="00114F5B" w:rsidP="00114F5B">
      <w:pPr>
        <w:pStyle w:val="2"/>
      </w:pPr>
      <w:r>
        <w:t>в статью 346</w:t>
      </w:r>
      <w:r>
        <w:rPr>
          <w:vertAlign w:val="superscript"/>
        </w:rPr>
        <w:t>17</w:t>
      </w:r>
      <w:r>
        <w:t xml:space="preserve"> части второй Налогового кодекса </w:t>
      </w:r>
    </w:p>
    <w:p w:rsidR="00114F5B" w:rsidRDefault="00114F5B" w:rsidP="00114F5B">
      <w:pPr>
        <w:pStyle w:val="2"/>
      </w:pPr>
      <w:r>
        <w:t>Российской Федерации"</w:t>
      </w:r>
    </w:p>
    <w:p w:rsidR="00114F5B" w:rsidRPr="00114F5B" w:rsidRDefault="00114F5B" w:rsidP="00114F5B">
      <w:pPr>
        <w:pStyle w:val="2"/>
      </w:pPr>
    </w:p>
    <w:p w:rsidR="00114F5B" w:rsidRDefault="00114F5B" w:rsidP="00114F5B">
      <w:pPr>
        <w:pStyle w:val="2"/>
      </w:pPr>
    </w:p>
    <w:p w:rsidR="00114F5B" w:rsidRPr="00114F5B" w:rsidRDefault="00114F5B" w:rsidP="00114F5B">
      <w:pPr>
        <w:pStyle w:val="2"/>
      </w:pPr>
    </w:p>
    <w:p w:rsidR="00114F5B" w:rsidRDefault="00114F5B">
      <w:r>
        <w:t xml:space="preserve">Рассмотрев принятый Государственной Думой Федерального Собрания Российской Федерации 12 марта 2026 года Федеральный закон </w:t>
      </w:r>
      <w:r w:rsidR="00DF4884">
        <w:t>"</w:t>
      </w:r>
      <w:r>
        <w:rPr>
          <w:bCs/>
          <w:szCs w:val="26"/>
        </w:rPr>
        <w:t>О внесении изменения в статью 346</w:t>
      </w:r>
      <w:r>
        <w:rPr>
          <w:bCs/>
          <w:szCs w:val="26"/>
          <w:vertAlign w:val="superscript"/>
        </w:rPr>
        <w:t>17</w:t>
      </w:r>
      <w:r>
        <w:rPr>
          <w:bCs/>
          <w:szCs w:val="26"/>
        </w:rPr>
        <w:t xml:space="preserve"> части второй Налогового кодекса Российской Федерации</w:t>
      </w:r>
      <w:r w:rsidR="00DF4884">
        <w:t>"</w:t>
      </w:r>
      <w:r>
        <w:t xml:space="preserve"> </w:t>
      </w:r>
      <w:r w:rsidR="00DF4884">
        <w:br/>
      </w:r>
      <w:r>
        <w:t xml:space="preserve">в соответствии со статьей 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14F5B" w:rsidRDefault="00114F5B"/>
    <w:p w:rsidR="00114F5B" w:rsidRDefault="00114F5B" w:rsidP="00114F5B">
      <w:pPr>
        <w:rPr>
          <w:bCs/>
        </w:rPr>
      </w:pPr>
      <w:r>
        <w:t xml:space="preserve">1. Одобрить Федеральный закон </w:t>
      </w:r>
      <w:r w:rsidR="00DF4884">
        <w:t>"</w:t>
      </w:r>
      <w:r>
        <w:rPr>
          <w:bCs/>
          <w:szCs w:val="26"/>
        </w:rPr>
        <w:t xml:space="preserve">О внесении изменения </w:t>
      </w:r>
      <w:r w:rsidR="00DF4884">
        <w:rPr>
          <w:bCs/>
          <w:szCs w:val="26"/>
        </w:rPr>
        <w:br/>
      </w:r>
      <w:r>
        <w:rPr>
          <w:bCs/>
          <w:szCs w:val="26"/>
        </w:rPr>
        <w:t>в статью 346</w:t>
      </w:r>
      <w:r>
        <w:rPr>
          <w:bCs/>
          <w:szCs w:val="26"/>
          <w:vertAlign w:val="superscript"/>
        </w:rPr>
        <w:t>17</w:t>
      </w:r>
      <w:r>
        <w:rPr>
          <w:bCs/>
          <w:szCs w:val="26"/>
        </w:rPr>
        <w:t xml:space="preserve"> части второй Налогового кодекса Российской Федерации"</w:t>
      </w:r>
      <w:r>
        <w:t>.</w:t>
      </w:r>
    </w:p>
    <w:p w:rsidR="00114F5B" w:rsidRDefault="00114F5B" w:rsidP="00114F5B">
      <w:r>
        <w:t>2. Настоящее постановление вступает в силу со дня его принятия.</w:t>
      </w:r>
    </w:p>
    <w:p w:rsidR="00114F5B" w:rsidRDefault="00114F5B" w:rsidP="00114F5B"/>
    <w:p w:rsidR="00114F5B" w:rsidRDefault="00114F5B" w:rsidP="00114F5B"/>
    <w:p w:rsidR="00DF4884" w:rsidRDefault="00DF4884" w:rsidP="00E0115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14F5B" w:rsidRDefault="00114F5B" w:rsidP="00114F5B">
      <w:pPr>
        <w:pStyle w:val="ac"/>
      </w:pPr>
    </w:p>
    <w:p w:rsidR="00E01158" w:rsidRDefault="00E01158" w:rsidP="00E01158">
      <w:pPr>
        <w:pStyle w:val="af"/>
      </w:pPr>
      <w:r>
        <w:t>Москва</w:t>
      </w:r>
    </w:p>
    <w:p w:rsidR="00E01158" w:rsidRDefault="00E01158" w:rsidP="00E01158">
      <w:pPr>
        <w:pStyle w:val="af"/>
      </w:pPr>
      <w:r>
        <w:t>18 марта 2026 года</w:t>
      </w:r>
    </w:p>
    <w:p w:rsidR="00E01158" w:rsidRDefault="00E01158" w:rsidP="00E01158">
      <w:pPr>
        <w:pStyle w:val="af"/>
      </w:pPr>
      <w:r>
        <w:t xml:space="preserve">№ </w:t>
      </w:r>
      <w:r>
        <w:rPr>
          <w:lang w:val="en-US"/>
        </w:rPr>
        <w:t>91</w:t>
      </w:r>
      <w:r>
        <w:t>-СФ</w:t>
      </w:r>
    </w:p>
    <w:sectPr w:rsidR="00E0115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C14" w:rsidRDefault="00AB6C14">
      <w:pPr>
        <w:spacing w:line="240" w:lineRule="auto"/>
      </w:pPr>
      <w:r>
        <w:separator/>
      </w:r>
    </w:p>
  </w:endnote>
  <w:endnote w:type="continuationSeparator" w:id="0">
    <w:p w:rsidR="00AB6C14" w:rsidRDefault="00AB6C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49E5BD6-364B-4A3B-BCA0-575DC16E5638}"/>
    <w:embedBold r:id="rId2" w:fontKey="{E6EFC23F-BCA7-441B-B3CA-17B64030BA4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A4ACF1F-B3C9-40A0-A6D6-FD014B8DD2B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F488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01158">
      <w:rPr>
        <w:noProof/>
      </w:rPr>
      <w:t>eq11571.docx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76740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0115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F4884" w:rsidRDefault="00DF4884" w:rsidP="00DF488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01158">
      <w:rPr>
        <w:noProof/>
      </w:rPr>
      <w:t>eq11571.docx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0115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C14" w:rsidRDefault="00AB6C14">
      <w:pPr>
        <w:spacing w:line="240" w:lineRule="auto"/>
      </w:pPr>
      <w:r>
        <w:separator/>
      </w:r>
    </w:p>
  </w:footnote>
  <w:footnote w:type="continuationSeparator" w:id="0">
    <w:p w:rsidR="00AB6C14" w:rsidRDefault="00AB6C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0115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749"/>
    <w:rsid w:val="000D3F67"/>
    <w:rsid w:val="001057BD"/>
    <w:rsid w:val="00114F5B"/>
    <w:rsid w:val="00205211"/>
    <w:rsid w:val="002623D0"/>
    <w:rsid w:val="002A1E3D"/>
    <w:rsid w:val="002B772D"/>
    <w:rsid w:val="003114B9"/>
    <w:rsid w:val="00311CF7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76740"/>
    <w:rsid w:val="00885B74"/>
    <w:rsid w:val="00910EF7"/>
    <w:rsid w:val="00997F4C"/>
    <w:rsid w:val="00A82E08"/>
    <w:rsid w:val="00AA344E"/>
    <w:rsid w:val="00AB6C14"/>
    <w:rsid w:val="00B07D98"/>
    <w:rsid w:val="00B30B27"/>
    <w:rsid w:val="00B33546"/>
    <w:rsid w:val="00B67711"/>
    <w:rsid w:val="00CF27C2"/>
    <w:rsid w:val="00CF731B"/>
    <w:rsid w:val="00DA769E"/>
    <w:rsid w:val="00DF4884"/>
    <w:rsid w:val="00E01158"/>
    <w:rsid w:val="00E02685"/>
    <w:rsid w:val="00F178A8"/>
    <w:rsid w:val="00F21BB0"/>
    <w:rsid w:val="00F83749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EE0808-96C1-4B6C-BF99-DEB9848E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89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D19B54EAF234A249C7AE01EC6F1730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18D3F3-7BA7-464B-B6EE-05FD294240DF}"/>
      </w:docPartPr>
      <w:docPartBody>
        <w:p w:rsidR="00513914" w:rsidRDefault="00513914">
          <w:pPr>
            <w:pStyle w:val="4D19B54EAF234A249C7AE01EC6F1730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4"/>
    <w:rsid w:val="00513914"/>
    <w:rsid w:val="00CC41AD"/>
    <w:rsid w:val="00D2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D19B54EAF234A249C7AE01EC6F1730F">
    <w:name w:val="4D19B54EAF234A249C7AE01EC6F173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EQ13.03.2026 ZO17.03.2026 </dc:description>
  <cp:lastModifiedBy>sf</cp:lastModifiedBy>
  <cp:revision>4</cp:revision>
  <cp:lastPrinted>2026-03-17T12:55:00Z</cp:lastPrinted>
  <dcterms:created xsi:type="dcterms:W3CDTF">2026-03-13T09:14:00Z</dcterms:created>
  <dcterms:modified xsi:type="dcterms:W3CDTF">2026-03-18T07:04:00Z</dcterms:modified>
</cp:coreProperties>
</file>