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2"/>
        <w:gridCol w:w="4252"/>
      </w:tblGrid>
      <w:tr w:rsidR="00545F85" w:rsidRPr="00545F85" w:rsidTr="004741D5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A1157868E1449478E5C4F1980C8A9F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2" w:type="dxa"/>
          </w:tcPr>
          <w:p w:rsidR="00545F85" w:rsidRPr="00205211" w:rsidRDefault="00545F85" w:rsidP="004741D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2" w:type="dxa"/>
          </w:tcPr>
          <w:p w:rsidR="00CC54E2" w:rsidRPr="00CC54E2" w:rsidRDefault="00CC54E2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A1157868E1449478E5C4F1980C8A9F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F768B" w:rsidRDefault="000F768B" w:rsidP="000F768B">
      <w:pPr>
        <w:pStyle w:val="1"/>
      </w:pPr>
      <w:r w:rsidRPr="000C5216">
        <w:t xml:space="preserve">О Федеральном </w:t>
      </w:r>
      <w:proofErr w:type="gramStart"/>
      <w:r w:rsidRPr="000C5216">
        <w:t>законе ”О</w:t>
      </w:r>
      <w:proofErr w:type="gramEnd"/>
      <w:r w:rsidRPr="000C5216">
        <w:t xml:space="preserve"> внесении изменений </w:t>
      </w:r>
    </w:p>
    <w:p w:rsidR="000F768B" w:rsidRDefault="000F768B" w:rsidP="000F768B">
      <w:pPr>
        <w:pStyle w:val="2"/>
      </w:pPr>
      <w:r w:rsidRPr="000C5216">
        <w:t xml:space="preserve">в Федеральный закон "Об инвестировании средств </w:t>
      </w:r>
    </w:p>
    <w:p w:rsidR="000F768B" w:rsidRDefault="000F768B" w:rsidP="000F768B">
      <w:pPr>
        <w:pStyle w:val="2"/>
      </w:pPr>
      <w:r w:rsidRPr="000C5216">
        <w:t xml:space="preserve">для финансирования накопительной пенсии </w:t>
      </w:r>
    </w:p>
    <w:p w:rsidR="000F768B" w:rsidRDefault="000F768B" w:rsidP="000F768B">
      <w:pPr>
        <w:pStyle w:val="2"/>
      </w:pPr>
      <w:r w:rsidRPr="000C5216">
        <w:t>в Российской Федерации"</w:t>
      </w:r>
    </w:p>
    <w:p w:rsidR="000F768B" w:rsidRDefault="000F768B" w:rsidP="000F768B">
      <w:pPr>
        <w:pStyle w:val="2"/>
      </w:pPr>
    </w:p>
    <w:p w:rsidR="000F768B" w:rsidRPr="000C5216" w:rsidRDefault="000F768B" w:rsidP="000F768B">
      <w:pPr>
        <w:pStyle w:val="2"/>
      </w:pPr>
    </w:p>
    <w:p w:rsidR="000F768B" w:rsidRDefault="000F768B">
      <w:r w:rsidRPr="000C5216">
        <w:t>Рассмотрев принятый Государственной Думой Федерального Собрания Российской Федерации 17 марта 2026</w:t>
      </w:r>
      <w:r>
        <w:t xml:space="preserve"> </w:t>
      </w:r>
      <w:r w:rsidRPr="000C5216">
        <w:t xml:space="preserve">года Федеральный </w:t>
      </w:r>
      <w:proofErr w:type="gramStart"/>
      <w:r w:rsidRPr="000C5216">
        <w:t>закон ”О</w:t>
      </w:r>
      <w:proofErr w:type="gramEnd"/>
      <w:r w:rsidRPr="000C5216">
        <w:t xml:space="preserve"> внесении изменений в Федеральный закон "Об инвестировании средств для финансирования накопительной пенсии в Российской Федерации”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0F768B" w:rsidRDefault="000F768B"/>
    <w:p w:rsidR="000F768B" w:rsidRPr="000C5216" w:rsidRDefault="000F768B" w:rsidP="000F768B">
      <w:r w:rsidRPr="000C5216">
        <w:t>1.</w:t>
      </w:r>
      <w:r>
        <w:t> </w:t>
      </w:r>
      <w:r w:rsidRPr="000C5216">
        <w:t xml:space="preserve">Одобрить Федеральный </w:t>
      </w:r>
      <w:proofErr w:type="gramStart"/>
      <w:r w:rsidRPr="000C5216">
        <w:t>закон ”О</w:t>
      </w:r>
      <w:proofErr w:type="gramEnd"/>
      <w:r w:rsidRPr="000C5216">
        <w:t xml:space="preserve"> внесении изменений </w:t>
      </w:r>
      <w:r w:rsidR="00E5138A">
        <w:br/>
      </w:r>
      <w:r w:rsidRPr="000C5216">
        <w:t>в Федеральный закон "Об инвестировании средств для финансирования накопительной пенсии в Российской Федерации".</w:t>
      </w:r>
    </w:p>
    <w:p w:rsidR="000F768B" w:rsidRPr="000C5216" w:rsidRDefault="000F768B" w:rsidP="000F768B">
      <w:r w:rsidRPr="000C5216">
        <w:t>2.</w:t>
      </w:r>
      <w:r>
        <w:t> </w:t>
      </w:r>
      <w:r w:rsidRPr="000C5216">
        <w:t>Настоящее постановление вступает в силу со дня его принятия.</w:t>
      </w:r>
    </w:p>
    <w:p w:rsidR="000F768B" w:rsidRPr="000C5216" w:rsidRDefault="000F768B" w:rsidP="000F768B"/>
    <w:p w:rsidR="000F768B" w:rsidRPr="000C5216" w:rsidRDefault="000F768B" w:rsidP="000F768B"/>
    <w:p w:rsidR="000F768B" w:rsidRDefault="00717FE8" w:rsidP="00E5138A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E5138A" w:rsidRDefault="00E5138A" w:rsidP="00E5138A">
      <w:pPr>
        <w:pStyle w:val="11"/>
      </w:pPr>
    </w:p>
    <w:p w:rsidR="00E5138A" w:rsidRDefault="00E5138A" w:rsidP="00E5138A">
      <w:pPr>
        <w:pStyle w:val="af"/>
      </w:pPr>
      <w:r>
        <w:t>Москва</w:t>
      </w:r>
    </w:p>
    <w:p w:rsidR="00E5138A" w:rsidRDefault="00E5138A" w:rsidP="00E5138A">
      <w:pPr>
        <w:pStyle w:val="af"/>
      </w:pPr>
      <w:r>
        <w:t>18 марта 2026 года</w:t>
      </w:r>
    </w:p>
    <w:p w:rsidR="00E5138A" w:rsidRDefault="00E5138A" w:rsidP="00E5138A">
      <w:pPr>
        <w:pStyle w:val="af"/>
      </w:pPr>
      <w:r>
        <w:t xml:space="preserve">№ </w:t>
      </w:r>
      <w:r>
        <w:rPr>
          <w:lang w:val="en-US"/>
        </w:rPr>
        <w:t>98</w:t>
      </w:r>
      <w:r>
        <w:t>-СФ</w:t>
      </w:r>
    </w:p>
    <w:sectPr w:rsidR="00E5138A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7F5E" w:rsidRDefault="006F7F5E">
      <w:pPr>
        <w:spacing w:line="240" w:lineRule="auto"/>
      </w:pPr>
      <w:r>
        <w:separator/>
      </w:r>
    </w:p>
  </w:endnote>
  <w:endnote w:type="continuationSeparator" w:id="0">
    <w:p w:rsidR="006F7F5E" w:rsidRDefault="006F7F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3205F44-BB25-4C8D-B21A-7EF244C941CC}"/>
    <w:embedBold r:id="rId2" w:fontKey="{4F9A052D-F259-4731-8D4A-0533278B9DC1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0ECDDDBC-B903-443C-8BB6-CE9204D126D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CC54E2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5138A">
      <w:rPr>
        <w:noProof/>
      </w:rPr>
      <w:t>eq11570.docx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4741D5">
      <w:rPr>
        <w:noProof/>
      </w:rPr>
      <w:t>18.03.26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E5138A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17FE8" w:rsidRDefault="00717FE8" w:rsidP="00717FE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5138A">
      <w:rPr>
        <w:noProof/>
      </w:rPr>
      <w:t>eq11570.docx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5138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7F5E" w:rsidRDefault="006F7F5E">
      <w:pPr>
        <w:spacing w:line="240" w:lineRule="auto"/>
      </w:pPr>
      <w:r>
        <w:separator/>
      </w:r>
    </w:p>
  </w:footnote>
  <w:footnote w:type="continuationSeparator" w:id="0">
    <w:p w:rsidR="006F7F5E" w:rsidRDefault="006F7F5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E5138A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F75"/>
    <w:rsid w:val="000D3F67"/>
    <w:rsid w:val="000F768B"/>
    <w:rsid w:val="001057BD"/>
    <w:rsid w:val="00205211"/>
    <w:rsid w:val="002623D0"/>
    <w:rsid w:val="002A1E3D"/>
    <w:rsid w:val="002B772D"/>
    <w:rsid w:val="003114B9"/>
    <w:rsid w:val="003273F1"/>
    <w:rsid w:val="00345F75"/>
    <w:rsid w:val="0035125E"/>
    <w:rsid w:val="00423816"/>
    <w:rsid w:val="004741D5"/>
    <w:rsid w:val="004A68AB"/>
    <w:rsid w:val="00505068"/>
    <w:rsid w:val="00545F85"/>
    <w:rsid w:val="005B2AEB"/>
    <w:rsid w:val="006F7F5E"/>
    <w:rsid w:val="00717FE8"/>
    <w:rsid w:val="00720496"/>
    <w:rsid w:val="00723EF8"/>
    <w:rsid w:val="0078182C"/>
    <w:rsid w:val="00885B74"/>
    <w:rsid w:val="00910EF7"/>
    <w:rsid w:val="009567C2"/>
    <w:rsid w:val="00997F4C"/>
    <w:rsid w:val="00A82E08"/>
    <w:rsid w:val="00AA344E"/>
    <w:rsid w:val="00B07D98"/>
    <w:rsid w:val="00B30B27"/>
    <w:rsid w:val="00B33546"/>
    <w:rsid w:val="00B67711"/>
    <w:rsid w:val="00CC54E2"/>
    <w:rsid w:val="00CF27C2"/>
    <w:rsid w:val="00CF731B"/>
    <w:rsid w:val="00DA769E"/>
    <w:rsid w:val="00E02685"/>
    <w:rsid w:val="00E5138A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52B6A9-5309-4D41-AB78-DAFDBA985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91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A1157868E1449478E5C4F1980C8A9F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5850335-48A6-4DD6-BEF5-0FFED19F3D1C}"/>
      </w:docPartPr>
      <w:docPartBody>
        <w:p w:rsidR="001F7527" w:rsidRDefault="001F7527">
          <w:pPr>
            <w:pStyle w:val="CA1157868E1449478E5C4F1980C8A9F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527"/>
    <w:rsid w:val="001F7527"/>
    <w:rsid w:val="00AD6168"/>
    <w:rsid w:val="00AF1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A1157868E1449478E5C4F1980C8A9F1">
    <w:name w:val="CA1157868E1449478E5C4F1980C8A9F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EQ13.03.2026 ZO17.03.2026 DE17.03.2026 </dc:description>
  <cp:lastModifiedBy>sf</cp:lastModifiedBy>
  <cp:revision>5</cp:revision>
  <cp:lastPrinted>2026-03-17T13:08:00Z</cp:lastPrinted>
  <dcterms:created xsi:type="dcterms:W3CDTF">2026-03-13T09:12:00Z</dcterms:created>
  <dcterms:modified xsi:type="dcterms:W3CDTF">2026-03-18T07:03:00Z</dcterms:modified>
</cp:coreProperties>
</file>