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32B033A84B84282ABB21B3B1919FDF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2739FB" w:rsidRDefault="00545F85" w:rsidP="00EE4663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32B033A84B84282ABB21B3B1919FDF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739FB" w:rsidRDefault="002739FB" w:rsidP="002739FB">
      <w:pPr>
        <w:pStyle w:val="1"/>
      </w:pPr>
      <w:r w:rsidRPr="00E55E29">
        <w:t>О Федеральном законе ”</w:t>
      </w:r>
      <w:r w:rsidRPr="00873787">
        <w:t xml:space="preserve">О внесении изменений </w:t>
      </w:r>
    </w:p>
    <w:p w:rsidR="002739FB" w:rsidRDefault="002739FB" w:rsidP="002739FB">
      <w:pPr>
        <w:pStyle w:val="2"/>
      </w:pPr>
      <w:r w:rsidRPr="00873787">
        <w:t xml:space="preserve">в статьи 6 и 7 Федерального закона "О противодействии </w:t>
      </w:r>
    </w:p>
    <w:p w:rsidR="002739FB" w:rsidRDefault="002739FB" w:rsidP="002739FB">
      <w:pPr>
        <w:pStyle w:val="2"/>
      </w:pPr>
      <w:r w:rsidRPr="00873787">
        <w:t xml:space="preserve">легализации (отмыванию) доходов, полученных </w:t>
      </w:r>
    </w:p>
    <w:p w:rsidR="002739FB" w:rsidRPr="00E55E29" w:rsidRDefault="002739FB" w:rsidP="002739FB">
      <w:pPr>
        <w:pStyle w:val="2"/>
      </w:pPr>
      <w:r w:rsidRPr="00873787">
        <w:t>преступным путем, и финансированию терроризма</w:t>
      </w:r>
      <w:r w:rsidRPr="00CD2D7B">
        <w:t>"</w:t>
      </w:r>
    </w:p>
    <w:p w:rsidR="002739FB" w:rsidRDefault="002739FB" w:rsidP="002739FB">
      <w:pPr>
        <w:pStyle w:val="2"/>
      </w:pPr>
    </w:p>
    <w:p w:rsidR="002739FB" w:rsidRPr="002739FB" w:rsidRDefault="002739FB" w:rsidP="002739FB">
      <w:pPr>
        <w:pStyle w:val="2"/>
      </w:pPr>
    </w:p>
    <w:p w:rsidR="002739FB" w:rsidRPr="002739FB" w:rsidRDefault="002739FB" w:rsidP="002739FB">
      <w:pPr>
        <w:pStyle w:val="2"/>
      </w:pPr>
    </w:p>
    <w:p w:rsidR="002739FB" w:rsidRPr="000647B2" w:rsidRDefault="002739FB" w:rsidP="002739FB">
      <w:r w:rsidRPr="00E55E29">
        <w:t xml:space="preserve">Рассмотрев принятый Государственной Думой Федерального Собрания Российской Федерации </w:t>
      </w:r>
      <w:r>
        <w:t xml:space="preserve">16 декабря 2025 </w:t>
      </w:r>
      <w:r w:rsidRPr="00E55E29">
        <w:t xml:space="preserve">года Федеральный </w:t>
      </w:r>
      <w:r w:rsidRPr="00420BA5">
        <w:t xml:space="preserve">закон </w:t>
      </w:r>
      <w:r w:rsidRPr="00E76977">
        <w:t>”</w:t>
      </w:r>
      <w:r w:rsidRPr="00873787">
        <w:t>О внесении изменений в статьи 6 и 7 Федерального закона "О противодействии легализации (отмыванию) доходов, полученных преступным путем, и финансированию терроризма</w:t>
      </w:r>
      <w:r w:rsidRPr="00E76977">
        <w:t>”</w:t>
      </w:r>
      <w:r>
        <w:t xml:space="preserve"> </w:t>
      </w:r>
      <w:r w:rsidRPr="000647B2">
        <w:t xml:space="preserve">в соответствии со статьей 106 Конституции Российской Федерации, Совет Федерации Федерального Собрания Российской </w:t>
      </w:r>
      <w:proofErr w:type="gramStart"/>
      <w:r w:rsidRPr="000647B2">
        <w:t xml:space="preserve">Федерации </w:t>
      </w:r>
      <w:r>
        <w:t xml:space="preserve"> </w:t>
      </w:r>
      <w:r w:rsidRPr="00C60F6E">
        <w:rPr>
          <w:b/>
          <w:spacing w:val="60"/>
        </w:rPr>
        <w:t>постановляет</w:t>
      </w:r>
      <w:proofErr w:type="gramEnd"/>
      <w:r w:rsidRPr="00C60F6E">
        <w:rPr>
          <w:b/>
          <w:spacing w:val="60"/>
        </w:rPr>
        <w:t>:</w:t>
      </w:r>
    </w:p>
    <w:p w:rsidR="002739FB" w:rsidRPr="00420BA5" w:rsidRDefault="002739FB" w:rsidP="002739FB">
      <w:pPr>
        <w:rPr>
          <w:spacing w:val="60"/>
        </w:rPr>
      </w:pPr>
    </w:p>
    <w:p w:rsidR="002739FB" w:rsidRPr="00E76977" w:rsidRDefault="002739FB" w:rsidP="002739FB">
      <w:r w:rsidRPr="00420BA5">
        <w:t>1.</w:t>
      </w:r>
      <w:r>
        <w:t> </w:t>
      </w:r>
      <w:r w:rsidRPr="00420BA5">
        <w:t xml:space="preserve">Одобрить Федеральный </w:t>
      </w:r>
      <w:proofErr w:type="gramStart"/>
      <w:r w:rsidRPr="00420BA5">
        <w:t xml:space="preserve">закон </w:t>
      </w:r>
      <w:r w:rsidRPr="00E76977">
        <w:t>”</w:t>
      </w:r>
      <w:r w:rsidRPr="00873787">
        <w:t>О</w:t>
      </w:r>
      <w:proofErr w:type="gramEnd"/>
      <w:r w:rsidRPr="00873787">
        <w:t xml:space="preserve"> внесении изменений в статьи 6 и 7 Федерального закона "О противодействии легализации (отмыванию) доходов, полученных преступным путем, и финансированию терроризма</w:t>
      </w:r>
      <w:r w:rsidRPr="00E76977">
        <w:t>".</w:t>
      </w:r>
    </w:p>
    <w:p w:rsidR="002739FB" w:rsidRDefault="002739FB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2739FB" w:rsidRPr="00E55E29" w:rsidRDefault="002739FB" w:rsidP="002739FB">
      <w:r w:rsidRPr="00E55E29">
        <w:lastRenderedPageBreak/>
        <w:t>2.</w:t>
      </w:r>
      <w:r>
        <w:t> </w:t>
      </w:r>
      <w:r w:rsidRPr="00E55E29">
        <w:t>Настоящее постановление вступает в силу со дня его принятия.</w:t>
      </w:r>
    </w:p>
    <w:p w:rsidR="002739FB" w:rsidRPr="00E55E29" w:rsidRDefault="002739FB" w:rsidP="002739FB"/>
    <w:p w:rsidR="002739FB" w:rsidRDefault="002739FB" w:rsidP="002739FB"/>
    <w:p w:rsidR="002739FB" w:rsidRDefault="002739FB" w:rsidP="002739FB"/>
    <w:p w:rsidR="002739FB" w:rsidRPr="002739FB" w:rsidRDefault="002739FB" w:rsidP="00D6193D">
      <w:pPr>
        <w:pStyle w:val="11"/>
      </w:pPr>
      <w:r w:rsidRPr="002739FB">
        <w:t>Председатель</w:t>
      </w:r>
    </w:p>
    <w:p w:rsidR="002739FB" w:rsidRPr="002739FB" w:rsidRDefault="002739FB" w:rsidP="00D6193D">
      <w:pPr>
        <w:pStyle w:val="11"/>
      </w:pPr>
      <w:r w:rsidRPr="002739FB">
        <w:t>Совета Федерации</w:t>
      </w:r>
    </w:p>
    <w:p w:rsidR="002739FB" w:rsidRPr="002739FB" w:rsidRDefault="002739FB" w:rsidP="00D6193D">
      <w:pPr>
        <w:pStyle w:val="11"/>
      </w:pPr>
      <w:r w:rsidRPr="002739FB">
        <w:t>Федерального Собрания</w:t>
      </w:r>
    </w:p>
    <w:p w:rsidR="00EE4663" w:rsidRDefault="002739FB" w:rsidP="00D6193D">
      <w:pPr>
        <w:pStyle w:val="11"/>
      </w:pPr>
      <w:r w:rsidRPr="002739FB">
        <w:t>Российской Федерации</w:t>
      </w:r>
      <w:r w:rsidRPr="002739FB">
        <w:tab/>
      </w:r>
      <w:r w:rsidR="00EE4663">
        <w:tab/>
        <w:t>В.И. МАТВИЕНКО</w:t>
      </w:r>
    </w:p>
    <w:p w:rsidR="002739FB" w:rsidRPr="002739FB" w:rsidRDefault="002739FB" w:rsidP="002739FB">
      <w:pPr>
        <w:pStyle w:val="ac"/>
      </w:pPr>
    </w:p>
    <w:p w:rsidR="00545F85" w:rsidRDefault="00545F85" w:rsidP="002739FB">
      <w:pPr>
        <w:pStyle w:val="ac"/>
      </w:pPr>
    </w:p>
    <w:p w:rsidR="00545F85" w:rsidRDefault="00545F85" w:rsidP="002739FB">
      <w:pPr>
        <w:pStyle w:val="ac"/>
      </w:pPr>
    </w:p>
    <w:p w:rsidR="00545F85" w:rsidRDefault="00545F85" w:rsidP="002739FB">
      <w:pPr>
        <w:pStyle w:val="ac"/>
      </w:pPr>
    </w:p>
    <w:p w:rsidR="00D6193D" w:rsidRDefault="00D6193D">
      <w:pPr>
        <w:pStyle w:val="af"/>
      </w:pPr>
      <w:r>
        <w:t>Москва</w:t>
      </w:r>
    </w:p>
    <w:p w:rsidR="00D6193D" w:rsidRDefault="00D6193D">
      <w:pPr>
        <w:pStyle w:val="af"/>
      </w:pPr>
      <w:r>
        <w:t>19 декабря 2025 года</w:t>
      </w:r>
      <w:r>
        <w:br/>
        <w:t>№</w:t>
      </w:r>
      <w:r>
        <w:rPr>
          <w:lang w:val="en-US"/>
        </w:rPr>
        <w:t> 610</w:t>
      </w:r>
      <w:r>
        <w:t>-СФ</w:t>
      </w:r>
      <w:bookmarkStart w:id="0" w:name="_GoBack"/>
      <w:bookmarkEnd w:id="0"/>
    </w:p>
    <w:p w:rsidR="00545F85" w:rsidRDefault="00545F85" w:rsidP="002739FB">
      <w:pPr>
        <w:pStyle w:val="ac"/>
      </w:pPr>
    </w:p>
    <w:p w:rsidR="00545F85" w:rsidRDefault="00545F85" w:rsidP="002739FB">
      <w:pPr>
        <w:pStyle w:val="ac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794" w:rsidRDefault="00C94794">
      <w:pPr>
        <w:spacing w:line="240" w:lineRule="auto"/>
      </w:pPr>
      <w:r>
        <w:separator/>
      </w:r>
    </w:p>
  </w:endnote>
  <w:endnote w:type="continuationSeparator" w:id="0">
    <w:p w:rsidR="00C94794" w:rsidRDefault="00C947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4218DFC-0FEA-488C-9CCB-3A8DDA21E1BF}"/>
    <w:embedBold r:id="rId2" w:fontKey="{39334BCD-B1D5-4CFF-A3A7-2811250B91A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B3F5142-E61B-4368-9095-322583AB958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E4663" w:rsidRDefault="00EE4663" w:rsidP="00EE466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6193D">
      <w:rPr>
        <w:noProof/>
      </w:rPr>
      <w:t>eq11454.docx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6193D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E4663" w:rsidRDefault="00EE4663" w:rsidP="00EE466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6193D">
      <w:rPr>
        <w:noProof/>
      </w:rPr>
      <w:t>eq11454.docx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6193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794" w:rsidRDefault="00C94794">
      <w:pPr>
        <w:spacing w:line="240" w:lineRule="auto"/>
      </w:pPr>
      <w:r>
        <w:separator/>
      </w:r>
    </w:p>
  </w:footnote>
  <w:footnote w:type="continuationSeparator" w:id="0">
    <w:p w:rsidR="00C94794" w:rsidRDefault="00C947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2406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477"/>
    <w:rsid w:val="000D3F67"/>
    <w:rsid w:val="001057BD"/>
    <w:rsid w:val="00205211"/>
    <w:rsid w:val="002623D0"/>
    <w:rsid w:val="002739FB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925ED"/>
    <w:rsid w:val="005B2AEB"/>
    <w:rsid w:val="006F69D0"/>
    <w:rsid w:val="00720496"/>
    <w:rsid w:val="00723EF8"/>
    <w:rsid w:val="0078182C"/>
    <w:rsid w:val="00885B74"/>
    <w:rsid w:val="009061AD"/>
    <w:rsid w:val="00910EF7"/>
    <w:rsid w:val="00997F4C"/>
    <w:rsid w:val="00A13901"/>
    <w:rsid w:val="00A82E08"/>
    <w:rsid w:val="00AA344E"/>
    <w:rsid w:val="00B07D98"/>
    <w:rsid w:val="00B30B27"/>
    <w:rsid w:val="00B33546"/>
    <w:rsid w:val="00B67711"/>
    <w:rsid w:val="00C06477"/>
    <w:rsid w:val="00C94794"/>
    <w:rsid w:val="00CF27C2"/>
    <w:rsid w:val="00CF731B"/>
    <w:rsid w:val="00D24064"/>
    <w:rsid w:val="00D6193D"/>
    <w:rsid w:val="00DA769E"/>
    <w:rsid w:val="00E02685"/>
    <w:rsid w:val="00EE4663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5E1BD2-0B9E-4103-BD41-0B13C1AF4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32B033A84B84282ABB21B3B1919FDF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96B615-8F46-478C-AD2C-BB7D05D1EC61}"/>
      </w:docPartPr>
      <w:docPartBody>
        <w:p w:rsidR="00A37442" w:rsidRDefault="00A37442">
          <w:pPr>
            <w:pStyle w:val="032B033A84B84282ABB21B3B1919FDF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442"/>
    <w:rsid w:val="007E4414"/>
    <w:rsid w:val="00816959"/>
    <w:rsid w:val="00A3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32B033A84B84282ABB21B3B1919FDF4">
    <w:name w:val="032B033A84B84282ABB21B3B1919FDF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EQ17.12.2025 QA18.12.2025 </dc:description>
  <cp:lastModifiedBy>Жарков М.А.</cp:lastModifiedBy>
  <cp:revision>8</cp:revision>
  <cp:lastPrinted>2025-12-18T12:37:00Z</cp:lastPrinted>
  <dcterms:created xsi:type="dcterms:W3CDTF">2025-12-17T15:26:00Z</dcterms:created>
  <dcterms:modified xsi:type="dcterms:W3CDTF">2025-12-18T13:49:00Z</dcterms:modified>
</cp:coreProperties>
</file>