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EA6DF3CBD7F42F99C4F093738DEE58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A79A9" w:rsidRDefault="00545F85" w:rsidP="004C567A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EA6DF3CBD7F42F99C4F093738DEE58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A79A9" w:rsidRDefault="00AA79A9" w:rsidP="00AA79A9">
      <w:pPr>
        <w:pStyle w:val="1"/>
      </w:pPr>
      <w:r>
        <w:t xml:space="preserve">О Федеральном законе "О внесении изменений </w:t>
      </w:r>
    </w:p>
    <w:p w:rsidR="00AA79A9" w:rsidRDefault="00AA79A9" w:rsidP="00AA79A9">
      <w:pPr>
        <w:pStyle w:val="2"/>
      </w:pPr>
      <w:r>
        <w:t xml:space="preserve">в статью 2 Федерального закона </w:t>
      </w:r>
    </w:p>
    <w:p w:rsidR="00AA79A9" w:rsidRDefault="00AA79A9" w:rsidP="00AA79A9">
      <w:pPr>
        <w:pStyle w:val="2"/>
      </w:pPr>
      <w:r>
        <w:t xml:space="preserve">"О физической культуре и спорте </w:t>
      </w:r>
    </w:p>
    <w:p w:rsidR="00AA79A9" w:rsidRDefault="00AA79A9" w:rsidP="00AA79A9">
      <w:pPr>
        <w:pStyle w:val="2"/>
      </w:pPr>
      <w:r>
        <w:t xml:space="preserve">в Российской Федерации" </w:t>
      </w:r>
    </w:p>
    <w:p w:rsidR="00AA79A9" w:rsidRDefault="00AA79A9" w:rsidP="00AA79A9">
      <w:pPr>
        <w:pStyle w:val="2"/>
      </w:pPr>
    </w:p>
    <w:p w:rsidR="00AA79A9" w:rsidRDefault="00AA79A9" w:rsidP="00AA79A9">
      <w:pPr>
        <w:pStyle w:val="2"/>
      </w:pPr>
    </w:p>
    <w:p w:rsidR="00AA79A9" w:rsidRDefault="00AA79A9">
      <w:r>
        <w:t>Рассмотрев принятый Государственной Думой Федерального</w:t>
      </w:r>
      <w:r w:rsidR="00962FFF">
        <w:t xml:space="preserve"> Собрания Российской Федерации </w:t>
      </w:r>
      <w:r w:rsidR="00962FFF" w:rsidRPr="00962FFF">
        <w:t>9</w:t>
      </w:r>
      <w:r>
        <w:t xml:space="preserve"> апреля 2025 года Федеральный закон "О внесении изменений в статью 2 Федерального закона "О физической культуре и спорте в Российской Федерации", 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A79A9" w:rsidRDefault="00AA79A9"/>
    <w:p w:rsidR="00AA79A9" w:rsidRDefault="00AA79A9" w:rsidP="00AA79A9">
      <w:r>
        <w:t xml:space="preserve">1. Одобрить Федеральный закон "О внесении изменений </w:t>
      </w:r>
      <w:r>
        <w:br/>
        <w:t>в статью 2 Федерального закона "О физической культуре и спорте в Российской Федерации".</w:t>
      </w:r>
    </w:p>
    <w:p w:rsidR="00AA79A9" w:rsidRDefault="00AA79A9" w:rsidP="00AA79A9">
      <w:r>
        <w:t>2. Настоящее постановление вступает в силу со дня его принятия.</w:t>
      </w:r>
    </w:p>
    <w:p w:rsidR="00AA79A9" w:rsidRDefault="00AA79A9" w:rsidP="00AA79A9"/>
    <w:p w:rsidR="004C567A" w:rsidRPr="00E118B5" w:rsidRDefault="004C567A" w:rsidP="00E118B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E118B5" w:rsidRDefault="00E118B5" w:rsidP="00C74F19">
      <w:pPr>
        <w:pStyle w:val="ac"/>
        <w:rPr>
          <w:lang w:val="en-US"/>
        </w:rPr>
      </w:pPr>
    </w:p>
    <w:p w:rsidR="00E118B5" w:rsidRDefault="00E118B5" w:rsidP="00E118B5">
      <w:pPr>
        <w:pStyle w:val="af"/>
      </w:pPr>
      <w:r>
        <w:t>Москва</w:t>
      </w:r>
    </w:p>
    <w:p w:rsidR="00E118B5" w:rsidRDefault="00E118B5" w:rsidP="00E118B5">
      <w:pPr>
        <w:pStyle w:val="af"/>
      </w:pPr>
      <w:r>
        <w:t>16 апреля 2025 года</w:t>
      </w:r>
    </w:p>
    <w:p w:rsidR="00E118B5" w:rsidRDefault="00E118B5" w:rsidP="00E118B5">
      <w:pPr>
        <w:pStyle w:val="ac"/>
      </w:pPr>
      <w:r>
        <w:t xml:space="preserve">№ </w:t>
      </w:r>
      <w:r>
        <w:rPr>
          <w:lang w:val="en-US"/>
        </w:rPr>
        <w:t>119</w:t>
      </w:r>
      <w:r>
        <w:t>-СФ</w:t>
      </w:r>
    </w:p>
    <w:sectPr w:rsidR="00E118B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8DF" w:rsidRDefault="00C758DF">
      <w:pPr>
        <w:spacing w:line="240" w:lineRule="auto"/>
      </w:pPr>
      <w:r>
        <w:separator/>
      </w:r>
    </w:p>
  </w:endnote>
  <w:endnote w:type="continuationSeparator" w:id="0">
    <w:p w:rsidR="00C758DF" w:rsidRDefault="00C758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F42EBD2-16A1-4344-928D-8DEDB57D438E}"/>
    <w:embedBold r:id="rId2" w:fontKey="{EED146D0-F9BF-4CAD-8B84-C9643877341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41E8772-88F9-4462-98E0-0A7F6AA8D0E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758D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118B5">
      <w:rPr>
        <w:noProof/>
      </w:rPr>
      <w:t>am2477.docx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20009">
      <w:rPr>
        <w:noProof/>
      </w:rPr>
      <w:t>15.04.25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E118B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C567A" w:rsidRDefault="00C758DF" w:rsidP="004C56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118B5">
      <w:rPr>
        <w:noProof/>
      </w:rPr>
      <w:t>am2477.docx</w:t>
    </w:r>
    <w:r>
      <w:rPr>
        <w:noProof/>
      </w:rPr>
      <w:fldChar w:fldCharType="end"/>
    </w:r>
    <w:r w:rsidR="004C567A"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118B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8DF" w:rsidRDefault="00C758DF">
      <w:pPr>
        <w:spacing w:line="240" w:lineRule="auto"/>
      </w:pPr>
      <w:r>
        <w:separator/>
      </w:r>
    </w:p>
  </w:footnote>
  <w:footnote w:type="continuationSeparator" w:id="0">
    <w:p w:rsidR="00C758DF" w:rsidRDefault="00C758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118B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2E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570F6"/>
    <w:rsid w:val="004822EA"/>
    <w:rsid w:val="004A68AB"/>
    <w:rsid w:val="004C567A"/>
    <w:rsid w:val="00505068"/>
    <w:rsid w:val="00545F85"/>
    <w:rsid w:val="005B2AEB"/>
    <w:rsid w:val="00620009"/>
    <w:rsid w:val="00720496"/>
    <w:rsid w:val="00723EF8"/>
    <w:rsid w:val="0078182C"/>
    <w:rsid w:val="00885B74"/>
    <w:rsid w:val="009043D1"/>
    <w:rsid w:val="00910EF7"/>
    <w:rsid w:val="00962FFF"/>
    <w:rsid w:val="00997F4C"/>
    <w:rsid w:val="00A82E08"/>
    <w:rsid w:val="00AA344E"/>
    <w:rsid w:val="00AA79A9"/>
    <w:rsid w:val="00B07D98"/>
    <w:rsid w:val="00B30B27"/>
    <w:rsid w:val="00B33546"/>
    <w:rsid w:val="00B67711"/>
    <w:rsid w:val="00C758DF"/>
    <w:rsid w:val="00CF27C2"/>
    <w:rsid w:val="00CF731B"/>
    <w:rsid w:val="00DA769E"/>
    <w:rsid w:val="00E02685"/>
    <w:rsid w:val="00E118B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F3D744-594F-4663-8030-1033411BC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8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EA6DF3CBD7F42F99C4F093738DEE58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4EDB39C-C00A-468B-962C-B18BB04BBCD6}"/>
      </w:docPartPr>
      <w:docPartBody>
        <w:p w:rsidR="008D12D7" w:rsidRDefault="008D12D7">
          <w:pPr>
            <w:pStyle w:val="8EA6DF3CBD7F42F99C4F093738DEE58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markup="0" w:comments="0"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2D7"/>
    <w:rsid w:val="008D12D7"/>
    <w:rsid w:val="00996AD2"/>
    <w:rsid w:val="00F2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EA6DF3CBD7F42F99C4F093738DEE581">
    <w:name w:val="8EA6DF3CBD7F42F99C4F093738DEE58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Мартин+</dc:creator>
  <cp:keywords/>
  <dc:description>AM11.04.2025 SS14.04.2025 QA14.04.2025 QA14.04.2025 </dc:description>
  <cp:lastModifiedBy>Жарков М.А.</cp:lastModifiedBy>
  <cp:revision>6</cp:revision>
  <cp:lastPrinted>2025-04-15T14:57:00Z</cp:lastPrinted>
  <dcterms:created xsi:type="dcterms:W3CDTF">2025-04-11T08:48:00Z</dcterms:created>
  <dcterms:modified xsi:type="dcterms:W3CDTF">2025-04-15T15:01:00Z</dcterms:modified>
</cp:coreProperties>
</file>