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3AB2780320A2412C8315969CF9BCF30C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240740" w:rsidRDefault="00545F85" w:rsidP="00240740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3AB2780320A2412C8315969CF9BCF30C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240740" w:rsidRDefault="00240740" w:rsidP="00240740">
      <w:pPr>
        <w:pStyle w:val="1"/>
      </w:pPr>
      <w:r>
        <w:t xml:space="preserve">О Федеральном законе "О внесении изменения </w:t>
      </w:r>
    </w:p>
    <w:p w:rsidR="00240740" w:rsidRDefault="00240740" w:rsidP="00240740">
      <w:pPr>
        <w:pStyle w:val="2"/>
      </w:pPr>
      <w:r>
        <w:t xml:space="preserve">в статью 49 Воздушного кодекса </w:t>
      </w:r>
    </w:p>
    <w:p w:rsidR="00240740" w:rsidRDefault="00240740" w:rsidP="00240740">
      <w:pPr>
        <w:pStyle w:val="2"/>
      </w:pPr>
      <w:r>
        <w:t>Российской Федерации"</w:t>
      </w:r>
    </w:p>
    <w:p w:rsidR="00240740" w:rsidRDefault="00240740" w:rsidP="00240740">
      <w:pPr>
        <w:pStyle w:val="2"/>
      </w:pPr>
    </w:p>
    <w:p w:rsidR="00240740" w:rsidRDefault="00240740" w:rsidP="00240740">
      <w:pPr>
        <w:pStyle w:val="2"/>
      </w:pPr>
    </w:p>
    <w:p w:rsidR="00240740" w:rsidRDefault="00240740" w:rsidP="00240740">
      <w:pPr>
        <w:pStyle w:val="2"/>
      </w:pPr>
    </w:p>
    <w:p w:rsidR="00240740" w:rsidRDefault="00240740">
      <w:r>
        <w:t>Рассмотрев принятый Государственной Думой Федерального Собрания Российской Федерации 28 октября 2025 года Федеральный закон</w:t>
      </w:r>
      <w:r>
        <w:rPr>
          <w:bCs/>
          <w:spacing w:val="-4"/>
        </w:rPr>
        <w:t xml:space="preserve"> "О внесении изменения в статью 49 Воздушного кодекса Российской Федерации"</w:t>
      </w:r>
      <w:r>
        <w:t xml:space="preserve">, в соответствии </w:t>
      </w:r>
      <w:r>
        <w:br/>
        <w:t xml:space="preserve">с частью 4 статьи 105 Конституции Российской Федерации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240740" w:rsidRDefault="00240740"/>
    <w:p w:rsidR="00240740" w:rsidRDefault="00240740" w:rsidP="00240740">
      <w:r>
        <w:t xml:space="preserve">1. Одобрить Федеральный закон "О внесении изменения </w:t>
      </w:r>
      <w:r>
        <w:br/>
        <w:t>в статью 49 Воздушного кодекса Российской Федерации"</w:t>
      </w:r>
      <w:r>
        <w:rPr>
          <w:bCs/>
          <w:spacing w:val="-4"/>
        </w:rPr>
        <w:t>.</w:t>
      </w:r>
    </w:p>
    <w:p w:rsidR="00240740" w:rsidRDefault="00240740" w:rsidP="00240740">
      <w:r>
        <w:t>2. Настоящее постановление вступает в силу со дня его принятия.</w:t>
      </w:r>
    </w:p>
    <w:p w:rsidR="00240740" w:rsidRDefault="00240740" w:rsidP="00240740"/>
    <w:p w:rsidR="00240740" w:rsidRDefault="00240740" w:rsidP="00240740"/>
    <w:p w:rsidR="00240740" w:rsidRDefault="00240740" w:rsidP="00240740"/>
    <w:p w:rsidR="00A857CF" w:rsidRDefault="00A857CF" w:rsidP="00193E4F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</w:t>
      </w:r>
      <w:bookmarkStart w:id="0" w:name="_GoBack"/>
      <w:bookmarkEnd w:id="0"/>
      <w:r>
        <w:t>. МАТВИЕНКО</w:t>
      </w:r>
    </w:p>
    <w:p w:rsidR="00545F85" w:rsidRDefault="00545F85" w:rsidP="00240740">
      <w:pPr>
        <w:pStyle w:val="ac"/>
      </w:pPr>
    </w:p>
    <w:p w:rsidR="00193E4F" w:rsidRDefault="00193E4F" w:rsidP="00240740">
      <w:pPr>
        <w:pStyle w:val="ac"/>
      </w:pPr>
    </w:p>
    <w:p w:rsidR="00193E4F" w:rsidRDefault="00193E4F" w:rsidP="00545F85">
      <w:pPr>
        <w:pStyle w:val="af"/>
      </w:pPr>
      <w:r>
        <w:t>Москва</w:t>
      </w:r>
    </w:p>
    <w:p w:rsidR="00193E4F" w:rsidRDefault="00193E4F" w:rsidP="00545F85">
      <w:pPr>
        <w:pStyle w:val="af"/>
      </w:pPr>
      <w:r>
        <w:t>29 октября 2025 года</w:t>
      </w:r>
    </w:p>
    <w:p w:rsidR="00193E4F" w:rsidRDefault="00193E4F" w:rsidP="00240740">
      <w:pPr>
        <w:pStyle w:val="ac"/>
      </w:pPr>
      <w:r>
        <w:t>№ 483-СФ</w:t>
      </w:r>
    </w:p>
    <w:sectPr w:rsidR="00193E4F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2301" w:rsidRDefault="00792301">
      <w:pPr>
        <w:spacing w:line="240" w:lineRule="auto"/>
      </w:pPr>
      <w:r>
        <w:separator/>
      </w:r>
    </w:p>
  </w:endnote>
  <w:endnote w:type="continuationSeparator" w:id="0">
    <w:p w:rsidR="00792301" w:rsidRDefault="0079230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EFCB9D58-BB89-4C34-890F-CCAF483A31F0}"/>
    <w:embedBold r:id="rId2" w:fontKey="{635D392A-FA22-4F0E-8315-AFACFE914D21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A212FB54-9064-4F18-9FAD-2E4A6547BA5D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A857CF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93E4F">
      <w:rPr>
        <w:noProof/>
      </w:rPr>
      <w:t>am2732.docx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625AA8">
      <w:rPr>
        <w:noProof/>
      </w:rPr>
      <w:t>28.10.25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193E4F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857CF" w:rsidRDefault="00A857CF" w:rsidP="00A857C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93E4F">
      <w:rPr>
        <w:noProof/>
      </w:rPr>
      <w:t>am2732.docx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193E4F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2301" w:rsidRDefault="00792301">
      <w:pPr>
        <w:spacing w:line="240" w:lineRule="auto"/>
      </w:pPr>
      <w:r>
        <w:separator/>
      </w:r>
    </w:p>
  </w:footnote>
  <w:footnote w:type="continuationSeparator" w:id="0">
    <w:p w:rsidR="00792301" w:rsidRDefault="0079230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580D79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5DB2"/>
    <w:rsid w:val="000D3F67"/>
    <w:rsid w:val="001057BD"/>
    <w:rsid w:val="00135DB2"/>
    <w:rsid w:val="00193E4F"/>
    <w:rsid w:val="00205211"/>
    <w:rsid w:val="00240740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80D79"/>
    <w:rsid w:val="005B2AEB"/>
    <w:rsid w:val="00625AA8"/>
    <w:rsid w:val="006375DE"/>
    <w:rsid w:val="00720496"/>
    <w:rsid w:val="00723EF8"/>
    <w:rsid w:val="0078182C"/>
    <w:rsid w:val="00792301"/>
    <w:rsid w:val="00885B74"/>
    <w:rsid w:val="00910EF7"/>
    <w:rsid w:val="00997F4C"/>
    <w:rsid w:val="00A82E08"/>
    <w:rsid w:val="00A857CF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B151CEB-B414-479C-8576-5D284E788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72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1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AB2780320A2412C8315969CF9BCF30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6064191-EE3B-4AAB-BD93-A131E04DCAD3}"/>
      </w:docPartPr>
      <w:docPartBody>
        <w:p w:rsidR="00422974" w:rsidRDefault="00422974">
          <w:pPr>
            <w:pStyle w:val="3AB2780320A2412C8315969CF9BCF30C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2974"/>
    <w:rsid w:val="00294831"/>
    <w:rsid w:val="00422974"/>
    <w:rsid w:val="00A63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3AB2780320A2412C8315969CF9BCF30C">
    <w:name w:val="3AB2780320A2412C8315969CF9BCF30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1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AM28.10.2025 AM28.10.2025 AM28.10.2025 </dc:description>
  <cp:lastModifiedBy>Жарков М.А.</cp:lastModifiedBy>
  <cp:revision>6</cp:revision>
  <cp:lastPrinted>2025-10-28T13:36:00Z</cp:lastPrinted>
  <dcterms:created xsi:type="dcterms:W3CDTF">2025-10-28T08:44:00Z</dcterms:created>
  <dcterms:modified xsi:type="dcterms:W3CDTF">2025-10-28T14:54:00Z</dcterms:modified>
</cp:coreProperties>
</file>